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7FCB20" w14:textId="77777777" w:rsidR="00C75112" w:rsidRDefault="00C75112" w:rsidP="00C75112">
      <w:pPr>
        <w:pStyle w:val="podpisi"/>
        <w:jc w:val="both"/>
        <w:rPr>
          <w:rFonts w:cs="Arial"/>
          <w:b/>
          <w:szCs w:val="20"/>
          <w:lang w:val="sl-SI"/>
        </w:rPr>
      </w:pPr>
    </w:p>
    <w:p w14:paraId="38A9E0F7" w14:textId="77777777" w:rsidR="00C75112" w:rsidRDefault="00C75112" w:rsidP="00C75112">
      <w:pPr>
        <w:pStyle w:val="podpisi"/>
        <w:jc w:val="both"/>
        <w:rPr>
          <w:rFonts w:cs="Arial"/>
          <w:b/>
          <w:szCs w:val="20"/>
          <w:lang w:val="sl-SI"/>
        </w:rPr>
      </w:pPr>
    </w:p>
    <w:p w14:paraId="6BD19012" w14:textId="77777777" w:rsidR="00C75112" w:rsidRDefault="00C75112" w:rsidP="00C75112">
      <w:pPr>
        <w:pStyle w:val="podpisi"/>
        <w:jc w:val="both"/>
        <w:rPr>
          <w:rFonts w:cs="Arial"/>
          <w:b/>
          <w:szCs w:val="20"/>
          <w:lang w:val="sl-SI"/>
        </w:rPr>
      </w:pPr>
    </w:p>
    <w:p w14:paraId="3FE966A0" w14:textId="68284450" w:rsidR="00C75112" w:rsidRPr="001D275B" w:rsidRDefault="00C75112" w:rsidP="00C75112">
      <w:pPr>
        <w:pStyle w:val="podpisi"/>
        <w:jc w:val="both"/>
        <w:rPr>
          <w:rFonts w:cs="Arial"/>
          <w:b/>
          <w:szCs w:val="20"/>
          <w:lang w:val="sl-SI"/>
        </w:rPr>
      </w:pPr>
      <w:r w:rsidRPr="008D1759">
        <w:rPr>
          <w:rFonts w:cs="Arial"/>
          <w:b/>
          <w:szCs w:val="20"/>
          <w:lang w:val="sl-SI"/>
        </w:rPr>
        <w:t>PRILOGA 2</w:t>
      </w:r>
      <w:r>
        <w:rPr>
          <w:rFonts w:cs="Arial"/>
          <w:b/>
          <w:szCs w:val="20"/>
          <w:lang w:val="sl-SI"/>
        </w:rPr>
        <w:t xml:space="preserve"> (spremni dopis – 2. del) – </w:t>
      </w:r>
      <w:r w:rsidRPr="001D275B">
        <w:rPr>
          <w:rFonts w:cs="Arial"/>
          <w:b/>
          <w:szCs w:val="20"/>
          <w:lang w:val="sl-SI"/>
        </w:rPr>
        <w:t>podatki o izvedbi notranjih postopkov pred odločitvijo na seji vlade</w:t>
      </w:r>
      <w:r>
        <w:rPr>
          <w:rFonts w:cs="Arial"/>
          <w:b/>
          <w:szCs w:val="20"/>
          <w:lang w:val="sl-SI"/>
        </w:rPr>
        <w:t>:</w:t>
      </w:r>
    </w:p>
    <w:p w14:paraId="6A3DAD13" w14:textId="77777777" w:rsidR="005435C5" w:rsidRDefault="005435C5" w:rsidP="005435C5">
      <w:pPr>
        <w:pStyle w:val="podpisi"/>
        <w:jc w:val="both"/>
        <w:rPr>
          <w:rFonts w:cs="Arial"/>
          <w:b/>
          <w:szCs w:val="20"/>
          <w:lang w:val="sl-SI"/>
        </w:rPr>
      </w:pPr>
    </w:p>
    <w:tbl>
      <w:tblPr>
        <w:tblpPr w:leftFromText="141" w:rightFromText="141" w:vertAnchor="text" w:horzAnchor="margin" w:tblpY="113"/>
        <w:tblW w:w="91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448"/>
        <w:gridCol w:w="2369"/>
        <w:gridCol w:w="2683"/>
        <w:gridCol w:w="2600"/>
      </w:tblGrid>
      <w:tr w:rsidR="005435C5" w:rsidRPr="00833C1E" w14:paraId="1C42DD8F" w14:textId="77777777" w:rsidTr="005435C5"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E44BF5" w14:textId="77777777" w:rsidR="005435C5" w:rsidRPr="00833C1E" w:rsidRDefault="005435C5" w:rsidP="005435C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1. Zahteva predlagatelja za:</w:t>
            </w:r>
          </w:p>
        </w:tc>
      </w:tr>
      <w:tr w:rsidR="005435C5" w:rsidRPr="00833C1E" w14:paraId="7879DAA4" w14:textId="77777777" w:rsidTr="005435C5">
        <w:tc>
          <w:tcPr>
            <w:tcW w:w="1448" w:type="dxa"/>
          </w:tcPr>
          <w:p w14:paraId="4C3A6B79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833C1E">
              <w:rPr>
                <w:iCs/>
                <w:sz w:val="20"/>
                <w:szCs w:val="20"/>
              </w:rPr>
              <w:t>a)</w:t>
            </w:r>
          </w:p>
        </w:tc>
        <w:tc>
          <w:tcPr>
            <w:tcW w:w="5052" w:type="dxa"/>
            <w:gridSpan w:val="2"/>
          </w:tcPr>
          <w:p w14:paraId="7839E775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833C1E">
              <w:rPr>
                <w:bCs/>
                <w:sz w:val="20"/>
                <w:szCs w:val="20"/>
              </w:rPr>
              <w:t>obravnavo neusklajenega gradiva</w:t>
            </w:r>
          </w:p>
        </w:tc>
        <w:tc>
          <w:tcPr>
            <w:tcW w:w="2600" w:type="dxa"/>
          </w:tcPr>
          <w:p w14:paraId="60715FEC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jc w:val="center"/>
              <w:rPr>
                <w:iCs/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DA/</w:t>
            </w:r>
            <w:r w:rsidRPr="0082560F">
              <w:rPr>
                <w:sz w:val="20"/>
                <w:szCs w:val="20"/>
                <w:u w:val="single"/>
              </w:rPr>
              <w:t>NE</w:t>
            </w:r>
          </w:p>
        </w:tc>
      </w:tr>
      <w:tr w:rsidR="005435C5" w:rsidRPr="00833C1E" w14:paraId="4B1E8B4B" w14:textId="77777777" w:rsidTr="005435C5">
        <w:tc>
          <w:tcPr>
            <w:tcW w:w="1448" w:type="dxa"/>
          </w:tcPr>
          <w:p w14:paraId="75C5B3B8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833C1E">
              <w:rPr>
                <w:iCs/>
                <w:sz w:val="20"/>
                <w:szCs w:val="20"/>
              </w:rPr>
              <w:t>b)</w:t>
            </w:r>
          </w:p>
        </w:tc>
        <w:tc>
          <w:tcPr>
            <w:tcW w:w="5052" w:type="dxa"/>
            <w:gridSpan w:val="2"/>
          </w:tcPr>
          <w:p w14:paraId="3C8C9AA5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833C1E">
              <w:rPr>
                <w:bCs/>
                <w:sz w:val="20"/>
                <w:szCs w:val="20"/>
              </w:rPr>
              <w:t>nujnost obravnave</w:t>
            </w:r>
          </w:p>
        </w:tc>
        <w:tc>
          <w:tcPr>
            <w:tcW w:w="2600" w:type="dxa"/>
          </w:tcPr>
          <w:p w14:paraId="79158F12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DA/</w:t>
            </w:r>
            <w:r w:rsidRPr="0082560F">
              <w:rPr>
                <w:sz w:val="20"/>
                <w:szCs w:val="20"/>
                <w:u w:val="single"/>
              </w:rPr>
              <w:t>NE</w:t>
            </w:r>
          </w:p>
        </w:tc>
      </w:tr>
      <w:tr w:rsidR="005435C5" w:rsidRPr="00833C1E" w14:paraId="129E77B6" w14:textId="77777777" w:rsidTr="005435C5">
        <w:tc>
          <w:tcPr>
            <w:tcW w:w="1448" w:type="dxa"/>
          </w:tcPr>
          <w:p w14:paraId="6DD2897F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ind w:left="360"/>
              <w:rPr>
                <w:iCs/>
                <w:sz w:val="20"/>
                <w:szCs w:val="20"/>
              </w:rPr>
            </w:pPr>
            <w:r w:rsidRPr="00833C1E">
              <w:rPr>
                <w:iCs/>
                <w:sz w:val="20"/>
                <w:szCs w:val="20"/>
              </w:rPr>
              <w:t xml:space="preserve">c) </w:t>
            </w:r>
          </w:p>
        </w:tc>
        <w:tc>
          <w:tcPr>
            <w:tcW w:w="5052" w:type="dxa"/>
            <w:gridSpan w:val="2"/>
          </w:tcPr>
          <w:p w14:paraId="40F1B164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rPr>
                <w:bCs/>
                <w:sz w:val="20"/>
                <w:szCs w:val="20"/>
              </w:rPr>
            </w:pPr>
            <w:r w:rsidRPr="00833C1E">
              <w:rPr>
                <w:bCs/>
                <w:sz w:val="20"/>
                <w:szCs w:val="20"/>
              </w:rPr>
              <w:t>obravnavo gradiva brez sodelovanja javnosti</w:t>
            </w:r>
          </w:p>
        </w:tc>
        <w:tc>
          <w:tcPr>
            <w:tcW w:w="2600" w:type="dxa"/>
          </w:tcPr>
          <w:p w14:paraId="132F24AB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DA/</w:t>
            </w:r>
            <w:r w:rsidRPr="0082560F">
              <w:rPr>
                <w:sz w:val="20"/>
                <w:szCs w:val="20"/>
                <w:u w:val="single"/>
              </w:rPr>
              <w:t>NE</w:t>
            </w:r>
          </w:p>
        </w:tc>
      </w:tr>
      <w:tr w:rsidR="005435C5" w:rsidRPr="00833C1E" w14:paraId="4BF9C77F" w14:textId="77777777" w:rsidTr="005435C5">
        <w:tc>
          <w:tcPr>
            <w:tcW w:w="9100" w:type="dxa"/>
            <w:gridSpan w:val="4"/>
          </w:tcPr>
          <w:p w14:paraId="64632E72" w14:textId="77777777" w:rsidR="005435C5" w:rsidRPr="00833C1E" w:rsidRDefault="005435C5" w:rsidP="005435C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2. Predlog za skrajšanje poslovniških rokov z obrazložitvijo razlogov:</w:t>
            </w:r>
          </w:p>
        </w:tc>
      </w:tr>
      <w:tr w:rsidR="005435C5" w:rsidRPr="00833C1E" w14:paraId="380A51F1" w14:textId="77777777" w:rsidTr="005435C5">
        <w:tc>
          <w:tcPr>
            <w:tcW w:w="9100" w:type="dxa"/>
            <w:gridSpan w:val="4"/>
          </w:tcPr>
          <w:p w14:paraId="4867252F" w14:textId="3CF02E7E" w:rsidR="005435C5" w:rsidRPr="00833C1E" w:rsidRDefault="0082560F" w:rsidP="005435C5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>
              <w:rPr>
                <w:iCs/>
                <w:sz w:val="20"/>
                <w:szCs w:val="20"/>
              </w:rPr>
              <w:t>/</w:t>
            </w:r>
          </w:p>
        </w:tc>
      </w:tr>
      <w:tr w:rsidR="005435C5" w:rsidRPr="00833C1E" w14:paraId="4C49022E" w14:textId="77777777" w:rsidTr="005435C5">
        <w:tc>
          <w:tcPr>
            <w:tcW w:w="6500" w:type="dxa"/>
            <w:gridSpan w:val="3"/>
          </w:tcPr>
          <w:p w14:paraId="7EF66A88" w14:textId="77777777" w:rsidR="005435C5" w:rsidRPr="00833C1E" w:rsidRDefault="005435C5" w:rsidP="005435C5">
            <w:pPr>
              <w:pStyle w:val="Vrstapredpisa"/>
              <w:spacing w:before="0" w:line="260" w:lineRule="exact"/>
              <w:jc w:val="both"/>
              <w:rPr>
                <w:color w:val="auto"/>
                <w:sz w:val="20"/>
                <w:szCs w:val="20"/>
              </w:rPr>
            </w:pPr>
            <w:r w:rsidRPr="00833C1E">
              <w:rPr>
                <w:bCs w:val="0"/>
                <w:color w:val="auto"/>
                <w:spacing w:val="0"/>
                <w:sz w:val="20"/>
                <w:szCs w:val="20"/>
              </w:rPr>
              <w:t>3. Gradivo se sme objaviti na svetovnem spletu:</w:t>
            </w:r>
          </w:p>
        </w:tc>
        <w:tc>
          <w:tcPr>
            <w:tcW w:w="2600" w:type="dxa"/>
          </w:tcPr>
          <w:p w14:paraId="4E61D765" w14:textId="0464AB3B" w:rsidR="005435C5" w:rsidRPr="00833C1E" w:rsidRDefault="005435C5" w:rsidP="005435C5">
            <w:pPr>
              <w:pStyle w:val="Neotevilenodstavek"/>
              <w:spacing w:before="0" w:after="0" w:line="260" w:lineRule="exact"/>
              <w:jc w:val="center"/>
              <w:rPr>
                <w:sz w:val="20"/>
                <w:szCs w:val="20"/>
              </w:rPr>
            </w:pPr>
            <w:r w:rsidRPr="00854D05">
              <w:rPr>
                <w:sz w:val="20"/>
                <w:szCs w:val="20"/>
                <w:u w:val="single"/>
              </w:rPr>
              <w:t>DA</w:t>
            </w:r>
            <w:r w:rsidRPr="00833C1E">
              <w:rPr>
                <w:sz w:val="20"/>
                <w:szCs w:val="20"/>
              </w:rPr>
              <w:t>/</w:t>
            </w:r>
            <w:r w:rsidR="0082560F" w:rsidRPr="00854D05">
              <w:rPr>
                <w:sz w:val="20"/>
                <w:szCs w:val="20"/>
              </w:rPr>
              <w:t>NE</w:t>
            </w:r>
          </w:p>
          <w:p w14:paraId="1A911E6D" w14:textId="011846AE" w:rsidR="005435C5" w:rsidRPr="00833C1E" w:rsidRDefault="005435C5" w:rsidP="005435C5">
            <w:pPr>
              <w:pStyle w:val="Neotevilenodstavek"/>
              <w:spacing w:before="0" w:after="0" w:line="260" w:lineRule="exact"/>
              <w:jc w:val="left"/>
              <w:rPr>
                <w:sz w:val="20"/>
                <w:szCs w:val="20"/>
              </w:rPr>
            </w:pPr>
          </w:p>
        </w:tc>
      </w:tr>
      <w:tr w:rsidR="005435C5" w:rsidRPr="00833C1E" w14:paraId="7C39E2BC" w14:textId="77777777" w:rsidTr="005435C5">
        <w:tc>
          <w:tcPr>
            <w:tcW w:w="65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E57C99" w14:textId="77777777" w:rsidR="005435C5" w:rsidRPr="00833C1E" w:rsidRDefault="005435C5" w:rsidP="005435C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4. Gradivo je lektorirano:</w:t>
            </w:r>
          </w:p>
        </w:tc>
        <w:tc>
          <w:tcPr>
            <w:tcW w:w="2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E9C3EA" w14:textId="77777777" w:rsidR="005435C5" w:rsidRPr="00833C1E" w:rsidRDefault="005435C5" w:rsidP="005435C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rPr>
                <w:b w:val="0"/>
                <w:sz w:val="20"/>
                <w:szCs w:val="20"/>
              </w:rPr>
            </w:pPr>
            <w:r w:rsidRPr="0082560F">
              <w:rPr>
                <w:b w:val="0"/>
                <w:sz w:val="20"/>
                <w:szCs w:val="20"/>
                <w:u w:val="single"/>
              </w:rPr>
              <w:t>DA</w:t>
            </w:r>
            <w:r w:rsidRPr="00833C1E">
              <w:rPr>
                <w:b w:val="0"/>
                <w:sz w:val="20"/>
                <w:szCs w:val="20"/>
              </w:rPr>
              <w:t>/NE</w:t>
            </w:r>
          </w:p>
          <w:p w14:paraId="0E26A94F" w14:textId="0FE41CEA" w:rsidR="005435C5" w:rsidRPr="00833C1E" w:rsidRDefault="005435C5" w:rsidP="005435C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b w:val="0"/>
                <w:sz w:val="20"/>
                <w:szCs w:val="20"/>
              </w:rPr>
            </w:pPr>
            <w:r w:rsidRPr="00833C1E">
              <w:rPr>
                <w:b w:val="0"/>
                <w:sz w:val="20"/>
                <w:szCs w:val="20"/>
              </w:rPr>
              <w:t>Lekturo opravil</w:t>
            </w:r>
            <w:r w:rsidR="0082560F">
              <w:rPr>
                <w:b w:val="0"/>
                <w:sz w:val="20"/>
                <w:szCs w:val="20"/>
              </w:rPr>
              <w:t xml:space="preserve">a gospa Nataša </w:t>
            </w:r>
            <w:proofErr w:type="spellStart"/>
            <w:r w:rsidR="0082560F">
              <w:rPr>
                <w:b w:val="0"/>
                <w:sz w:val="20"/>
                <w:szCs w:val="20"/>
              </w:rPr>
              <w:t>Purkat</w:t>
            </w:r>
            <w:proofErr w:type="spellEnd"/>
            <w:r w:rsidR="0082560F">
              <w:rPr>
                <w:b w:val="0"/>
                <w:sz w:val="20"/>
                <w:szCs w:val="20"/>
              </w:rPr>
              <w:t xml:space="preserve">, </w:t>
            </w:r>
            <w:proofErr w:type="spellStart"/>
            <w:r w:rsidR="0082560F" w:rsidRPr="0082560F">
              <w:rPr>
                <w:b w:val="0"/>
                <w:sz w:val="20"/>
                <w:szCs w:val="20"/>
              </w:rPr>
              <w:t>Lektor'ca</w:t>
            </w:r>
            <w:proofErr w:type="spellEnd"/>
            <w:r w:rsidR="0082560F">
              <w:rPr>
                <w:b w:val="0"/>
                <w:sz w:val="20"/>
                <w:szCs w:val="20"/>
              </w:rPr>
              <w:t>.</w:t>
            </w:r>
          </w:p>
        </w:tc>
      </w:tr>
      <w:tr w:rsidR="005435C5" w:rsidRPr="00833C1E" w14:paraId="76CFE65A" w14:textId="77777777" w:rsidTr="005435C5">
        <w:tc>
          <w:tcPr>
            <w:tcW w:w="910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C387D" w14:textId="77777777" w:rsidR="005435C5" w:rsidRPr="00833C1E" w:rsidRDefault="005435C5" w:rsidP="005435C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5. Gradivo je pripravljeno na podlagi sklepa vlade št. … z dne …</w:t>
            </w:r>
          </w:p>
        </w:tc>
      </w:tr>
      <w:tr w:rsidR="005435C5" w:rsidRPr="00833C1E" w14:paraId="42B00655" w14:textId="77777777" w:rsidTr="005435C5">
        <w:tc>
          <w:tcPr>
            <w:tcW w:w="9100" w:type="dxa"/>
            <w:gridSpan w:val="4"/>
          </w:tcPr>
          <w:p w14:paraId="20C50DD2" w14:textId="77777777" w:rsidR="005435C5" w:rsidRPr="00833C1E" w:rsidRDefault="005435C5" w:rsidP="005435C5">
            <w:pPr>
              <w:pStyle w:val="Oddelek"/>
              <w:numPr>
                <w:ilvl w:val="0"/>
                <w:numId w:val="0"/>
              </w:numPr>
              <w:spacing w:before="0" w:after="0" w:line="260" w:lineRule="exact"/>
              <w:jc w:val="lef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6. Predstavitev medresorskega usklajevanja:</w:t>
            </w:r>
          </w:p>
        </w:tc>
      </w:tr>
      <w:tr w:rsidR="005435C5" w:rsidRPr="00833C1E" w14:paraId="4AF4B3E5" w14:textId="77777777" w:rsidTr="005435C5">
        <w:tc>
          <w:tcPr>
            <w:tcW w:w="9100" w:type="dxa"/>
            <w:gridSpan w:val="4"/>
          </w:tcPr>
          <w:p w14:paraId="116E2E59" w14:textId="24653E79" w:rsidR="005435C5" w:rsidRPr="00833C1E" w:rsidRDefault="005435C5" w:rsidP="0082560F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Gradivo je bilo poslano v medresorsko usklajevanje</w:t>
            </w:r>
            <w:r w:rsidR="0082560F">
              <w:rPr>
                <w:sz w:val="20"/>
                <w:szCs w:val="20"/>
              </w:rPr>
              <w:t xml:space="preserve"> ministrstvom in vladnim službam.</w:t>
            </w:r>
          </w:p>
        </w:tc>
      </w:tr>
      <w:tr w:rsidR="005435C5" w:rsidRPr="00833C1E" w14:paraId="0A5034CA" w14:textId="77777777" w:rsidTr="005435C5">
        <w:tc>
          <w:tcPr>
            <w:tcW w:w="9100" w:type="dxa"/>
            <w:gridSpan w:val="4"/>
          </w:tcPr>
          <w:p w14:paraId="28A62E70" w14:textId="7800E6AA" w:rsidR="005435C5" w:rsidRPr="00833C1E" w:rsidRDefault="005435C5" w:rsidP="005435C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Datum pošiljanja:</w:t>
            </w:r>
            <w:r w:rsidR="0082560F">
              <w:rPr>
                <w:sz w:val="20"/>
                <w:szCs w:val="20"/>
              </w:rPr>
              <w:t xml:space="preserve"> </w:t>
            </w:r>
            <w:r w:rsidR="00C003EC">
              <w:rPr>
                <w:sz w:val="20"/>
                <w:szCs w:val="20"/>
              </w:rPr>
              <w:t>29. 2.</w:t>
            </w:r>
            <w:r w:rsidR="00AD2D27">
              <w:rPr>
                <w:sz w:val="20"/>
                <w:szCs w:val="20"/>
              </w:rPr>
              <w:t>, 16. 4., 22. 4., 7. 5., 8. 5., 22. 5. in 28. 5. 2024</w:t>
            </w:r>
            <w:r w:rsidR="00854D05">
              <w:rPr>
                <w:sz w:val="20"/>
                <w:szCs w:val="20"/>
              </w:rPr>
              <w:t>.</w:t>
            </w:r>
            <w:r w:rsidR="00AD2D27">
              <w:rPr>
                <w:sz w:val="20"/>
                <w:szCs w:val="20"/>
              </w:rPr>
              <w:t xml:space="preserve"> </w:t>
            </w:r>
          </w:p>
        </w:tc>
      </w:tr>
      <w:tr w:rsidR="005435C5" w:rsidRPr="00833C1E" w14:paraId="74FBFD84" w14:textId="77777777" w:rsidTr="005435C5">
        <w:trPr>
          <w:trHeight w:val="225"/>
        </w:trPr>
        <w:tc>
          <w:tcPr>
            <w:tcW w:w="3817" w:type="dxa"/>
            <w:gridSpan w:val="2"/>
            <w:vMerge w:val="restart"/>
          </w:tcPr>
          <w:p w14:paraId="4205E267" w14:textId="52487DA4" w:rsidR="005435C5" w:rsidRPr="00833C1E" w:rsidRDefault="005435C5" w:rsidP="005435C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Gradivo je usklajeno:</w:t>
            </w:r>
          </w:p>
        </w:tc>
        <w:tc>
          <w:tcPr>
            <w:tcW w:w="5283" w:type="dxa"/>
            <w:gridSpan w:val="2"/>
          </w:tcPr>
          <w:p w14:paraId="76CB6C05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82560F">
              <w:rPr>
                <w:sz w:val="20"/>
                <w:szCs w:val="20"/>
                <w:u w:val="single"/>
              </w:rPr>
              <w:t>v celoti</w:t>
            </w:r>
            <w:r w:rsidRPr="00833C1E">
              <w:rPr>
                <w:sz w:val="20"/>
                <w:szCs w:val="20"/>
              </w:rPr>
              <w:t>/večinoma/delno</w:t>
            </w:r>
          </w:p>
        </w:tc>
      </w:tr>
      <w:tr w:rsidR="005435C5" w:rsidRPr="00833C1E" w14:paraId="7D7DAB80" w14:textId="77777777" w:rsidTr="005435C5">
        <w:trPr>
          <w:trHeight w:val="323"/>
        </w:trPr>
        <w:tc>
          <w:tcPr>
            <w:tcW w:w="3817" w:type="dxa"/>
            <w:gridSpan w:val="2"/>
            <w:vMerge/>
          </w:tcPr>
          <w:p w14:paraId="02399AFB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</w:tc>
        <w:tc>
          <w:tcPr>
            <w:tcW w:w="5283" w:type="dxa"/>
            <w:gridSpan w:val="2"/>
          </w:tcPr>
          <w:p w14:paraId="76FB438E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Bistvena neusklajena vprašanja in razlogi za to:</w:t>
            </w:r>
          </w:p>
          <w:p w14:paraId="205B9D85" w14:textId="77777777" w:rsidR="005435C5" w:rsidRPr="00833C1E" w:rsidRDefault="005435C5" w:rsidP="005435C5">
            <w:pPr>
              <w:pStyle w:val="Alineazaodstavkom"/>
              <w:numPr>
                <w:ilvl w:val="0"/>
                <w:numId w:val="10"/>
              </w:numPr>
              <w:spacing w:line="260" w:lineRule="exac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…</w:t>
            </w:r>
          </w:p>
          <w:p w14:paraId="75B6B654" w14:textId="77777777" w:rsidR="005435C5" w:rsidRPr="00833C1E" w:rsidRDefault="005435C5" w:rsidP="005435C5">
            <w:pPr>
              <w:pStyle w:val="Alineazaodstavkom"/>
              <w:numPr>
                <w:ilvl w:val="0"/>
                <w:numId w:val="10"/>
              </w:numPr>
              <w:spacing w:line="260" w:lineRule="exact"/>
              <w:rPr>
                <w:sz w:val="20"/>
                <w:szCs w:val="20"/>
              </w:rPr>
            </w:pPr>
            <w:r w:rsidRPr="00833C1E">
              <w:rPr>
                <w:sz w:val="20"/>
                <w:szCs w:val="20"/>
              </w:rPr>
              <w:t>…</w:t>
            </w:r>
          </w:p>
        </w:tc>
      </w:tr>
      <w:tr w:rsidR="005435C5" w:rsidRPr="00833C1E" w14:paraId="7CD1DA1F" w14:textId="77777777" w:rsidTr="005435C5">
        <w:trPr>
          <w:trHeight w:val="322"/>
        </w:trPr>
        <w:tc>
          <w:tcPr>
            <w:tcW w:w="3817" w:type="dxa"/>
            <w:gridSpan w:val="2"/>
            <w:vMerge/>
          </w:tcPr>
          <w:p w14:paraId="5929386C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rPr>
                <w:sz w:val="20"/>
                <w:szCs w:val="20"/>
              </w:rPr>
            </w:pPr>
          </w:p>
        </w:tc>
        <w:tc>
          <w:tcPr>
            <w:tcW w:w="5283" w:type="dxa"/>
            <w:gridSpan w:val="2"/>
          </w:tcPr>
          <w:p w14:paraId="1D6668DE" w14:textId="77777777" w:rsidR="005435C5" w:rsidRPr="00833C1E" w:rsidRDefault="005435C5" w:rsidP="005435C5">
            <w:pPr>
              <w:pStyle w:val="Neotevilenodstavek"/>
              <w:spacing w:before="0" w:after="0" w:line="260" w:lineRule="exact"/>
              <w:rPr>
                <w:iCs/>
                <w:sz w:val="20"/>
                <w:szCs w:val="20"/>
              </w:rPr>
            </w:pPr>
            <w:r w:rsidRPr="00833C1E">
              <w:rPr>
                <w:iCs/>
                <w:sz w:val="20"/>
                <w:szCs w:val="20"/>
              </w:rPr>
              <w:t>Priložite mnenja organov, s katerimi gradivo ni usklajeno.)</w:t>
            </w:r>
          </w:p>
        </w:tc>
      </w:tr>
    </w:tbl>
    <w:p w14:paraId="5B25A152" w14:textId="77777777" w:rsidR="005435C5" w:rsidRPr="00833C1E" w:rsidRDefault="005435C5" w:rsidP="005435C5">
      <w:pPr>
        <w:rPr>
          <w:rFonts w:cs="Arial"/>
          <w:szCs w:val="20"/>
        </w:rPr>
      </w:pPr>
    </w:p>
    <w:p w14:paraId="2CB6F357" w14:textId="77777777" w:rsidR="005435C5" w:rsidRPr="00833C1E" w:rsidRDefault="005435C5" w:rsidP="005435C5">
      <w:pPr>
        <w:rPr>
          <w:rFonts w:cs="Arial"/>
          <w:szCs w:val="20"/>
        </w:rPr>
      </w:pPr>
    </w:p>
    <w:p w14:paraId="01A21CE3" w14:textId="77777777" w:rsidR="005435C5" w:rsidRPr="00833C1E" w:rsidRDefault="005435C5" w:rsidP="005435C5">
      <w:pPr>
        <w:jc w:val="both"/>
        <w:rPr>
          <w:rFonts w:cs="Arial"/>
          <w:szCs w:val="20"/>
        </w:rPr>
      </w:pPr>
      <w:r w:rsidRPr="00833C1E">
        <w:rPr>
          <w:rFonts w:cs="Arial"/>
          <w:szCs w:val="20"/>
        </w:rPr>
        <w:t>PRILOGE:</w:t>
      </w:r>
    </w:p>
    <w:p w14:paraId="433AE07E" w14:textId="77777777" w:rsidR="005435C5" w:rsidRPr="00833C1E" w:rsidRDefault="005435C5" w:rsidP="005435C5">
      <w:pPr>
        <w:jc w:val="both"/>
        <w:rPr>
          <w:rFonts w:cs="Arial"/>
          <w:szCs w:val="20"/>
        </w:rPr>
      </w:pPr>
    </w:p>
    <w:p w14:paraId="286957FC" w14:textId="2ACB48AD" w:rsidR="00567835" w:rsidRPr="00AD2D27" w:rsidRDefault="005435C5" w:rsidP="005435C5">
      <w:pPr>
        <w:rPr>
          <w:rFonts w:cs="Arial"/>
          <w:b/>
          <w:iCs/>
          <w:szCs w:val="20"/>
        </w:rPr>
      </w:pPr>
      <w:r w:rsidRPr="00833C1E">
        <w:rPr>
          <w:rFonts w:cs="Arial"/>
          <w:b/>
          <w:iCs/>
          <w:szCs w:val="20"/>
        </w:rPr>
        <w:t>I. Mnenja</w:t>
      </w:r>
      <w:r w:rsidR="00AD2D27">
        <w:rPr>
          <w:rFonts w:cs="Arial"/>
          <w:b/>
          <w:iCs/>
          <w:szCs w:val="20"/>
        </w:rPr>
        <w:t xml:space="preserve"> brez pripomb</w:t>
      </w:r>
      <w:r w:rsidRPr="00833C1E">
        <w:rPr>
          <w:rFonts w:cs="Arial"/>
          <w:b/>
          <w:iCs/>
          <w:szCs w:val="20"/>
        </w:rPr>
        <w:t>:</w:t>
      </w:r>
    </w:p>
    <w:p w14:paraId="7810A4A6" w14:textId="77777777" w:rsidR="00AD2D27" w:rsidRDefault="00AD2D27" w:rsidP="00AD2D27">
      <w:pPr>
        <w:pStyle w:val="ListParagraph"/>
        <w:numPr>
          <w:ilvl w:val="0"/>
          <w:numId w:val="14"/>
        </w:numPr>
        <w:rPr>
          <w:rFonts w:cs="Arial"/>
          <w:bCs/>
          <w:szCs w:val="20"/>
        </w:rPr>
      </w:pPr>
      <w:r w:rsidRPr="00AD2D27">
        <w:rPr>
          <w:rFonts w:cs="Arial"/>
          <w:bCs/>
          <w:szCs w:val="20"/>
        </w:rPr>
        <w:t>Ministrstvo za finance</w:t>
      </w:r>
      <w:r>
        <w:rPr>
          <w:rFonts w:cs="Arial"/>
          <w:bCs/>
          <w:szCs w:val="20"/>
        </w:rPr>
        <w:t>,</w:t>
      </w:r>
    </w:p>
    <w:p w14:paraId="3EB72612" w14:textId="5FA23664" w:rsidR="00AD2D27" w:rsidRDefault="00AD2D27" w:rsidP="00AD2D27">
      <w:pPr>
        <w:pStyle w:val="ListParagraph"/>
        <w:numPr>
          <w:ilvl w:val="0"/>
          <w:numId w:val="14"/>
        </w:numPr>
        <w:rPr>
          <w:rFonts w:cs="Arial"/>
          <w:bCs/>
          <w:szCs w:val="20"/>
        </w:rPr>
      </w:pPr>
      <w:r>
        <w:rPr>
          <w:rFonts w:cs="Arial"/>
          <w:bCs/>
          <w:szCs w:val="20"/>
        </w:rPr>
        <w:t>Služba Vlade RS za zakonodajo,</w:t>
      </w:r>
    </w:p>
    <w:p w14:paraId="3B75C188" w14:textId="5BAC777B" w:rsidR="00F134CF" w:rsidRDefault="00F134CF" w:rsidP="00AD2D27">
      <w:pPr>
        <w:pStyle w:val="ListParagraph"/>
        <w:numPr>
          <w:ilvl w:val="0"/>
          <w:numId w:val="14"/>
        </w:numPr>
        <w:rPr>
          <w:rFonts w:cs="Arial"/>
          <w:bCs/>
          <w:szCs w:val="20"/>
        </w:rPr>
      </w:pPr>
      <w:r>
        <w:rPr>
          <w:rFonts w:cs="Arial"/>
          <w:bCs/>
          <w:szCs w:val="20"/>
        </w:rPr>
        <w:t>Ministrstvo za pravosodje,</w:t>
      </w:r>
    </w:p>
    <w:p w14:paraId="6D74E2C9" w14:textId="226056B2" w:rsidR="00AD2D27" w:rsidRPr="009D2F45" w:rsidRDefault="00AD2D27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 w:rsidRPr="00AD2D27">
        <w:t>Ministrstvo za delo, družino, socialne zadeve in enake možnosti,</w:t>
      </w:r>
    </w:p>
    <w:p w14:paraId="4468B38F" w14:textId="0A28C824" w:rsidR="009D2F45" w:rsidRPr="00AD2D27" w:rsidRDefault="009D2F45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>
        <w:t>Ministrstvo za javno upravo,</w:t>
      </w:r>
    </w:p>
    <w:p w14:paraId="688B41E7" w14:textId="53AFE59F" w:rsidR="00AD2D27" w:rsidRPr="00F34488" w:rsidRDefault="00AD2D27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 w:rsidRPr="00AD2D27">
        <w:t>Ministrstva za infrastrukt</w:t>
      </w:r>
      <w:r w:rsidRPr="00F34488">
        <w:t>uro,</w:t>
      </w:r>
    </w:p>
    <w:p w14:paraId="349E76F9" w14:textId="58ED7B5E" w:rsidR="00AD2D27" w:rsidRPr="00F34488" w:rsidRDefault="00AD2D27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 w:rsidRPr="00F34488">
        <w:t>Ministrstvo za kohezijo in regionalni razvoj,</w:t>
      </w:r>
    </w:p>
    <w:p w14:paraId="63408D76" w14:textId="620B71E3" w:rsidR="00AD2D27" w:rsidRPr="00F34488" w:rsidRDefault="00F34488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 w:rsidRPr="00F34488">
        <w:t>Ministrstvo za zdravje,</w:t>
      </w:r>
    </w:p>
    <w:p w14:paraId="31782797" w14:textId="5AF151BB" w:rsidR="00F34488" w:rsidRDefault="00012419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>
        <w:rPr>
          <w:rFonts w:cs="Arial"/>
          <w:szCs w:val="20"/>
        </w:rPr>
        <w:t>Ministrstvo za obrambo,</w:t>
      </w:r>
    </w:p>
    <w:p w14:paraId="0AF8675F" w14:textId="68A8895E" w:rsidR="00012419" w:rsidRDefault="001C2F23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>
        <w:rPr>
          <w:rFonts w:cs="Arial"/>
          <w:szCs w:val="20"/>
        </w:rPr>
        <w:t>Ministrstvo za digitalno preobrazbo,</w:t>
      </w:r>
    </w:p>
    <w:p w14:paraId="483B0E0D" w14:textId="08A0A2CC" w:rsidR="001C2F23" w:rsidRPr="00C15D4C" w:rsidRDefault="001C2F23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 w:rsidRPr="001C2F23">
        <w:t>Ministrstvo za okolje, podnebje in energij</w:t>
      </w:r>
      <w:r w:rsidRPr="00C15D4C">
        <w:t>o,</w:t>
      </w:r>
    </w:p>
    <w:p w14:paraId="09B69A4E" w14:textId="77777777" w:rsidR="00C15D4C" w:rsidRPr="00C15D4C" w:rsidRDefault="00C15D4C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 w:rsidRPr="00C15D4C">
        <w:t>Ministrstvo za naravne vire in prostor</w:t>
      </w:r>
      <w:r>
        <w:t>,</w:t>
      </w:r>
    </w:p>
    <w:p w14:paraId="566FF987" w14:textId="77777777" w:rsidR="00B63BB3" w:rsidRPr="00B63BB3" w:rsidRDefault="00B63BB3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>
        <w:t>Ministrstvo za kulturo,</w:t>
      </w:r>
    </w:p>
    <w:p w14:paraId="3BC369CF" w14:textId="77777777" w:rsidR="003662A1" w:rsidRPr="003662A1" w:rsidRDefault="003662A1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>
        <w:t>Ministrstvo za vzgojo in izobraževanje,</w:t>
      </w:r>
    </w:p>
    <w:p w14:paraId="521E9C40" w14:textId="77777777" w:rsidR="0012317D" w:rsidRPr="0012317D" w:rsidRDefault="0012317D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 w:rsidRPr="0012317D">
        <w:t>Ministrstvo za kmetijstvo, gozdarstvo in prehrano</w:t>
      </w:r>
      <w:r>
        <w:t>,</w:t>
      </w:r>
    </w:p>
    <w:p w14:paraId="5B2C5E0C" w14:textId="77777777" w:rsidR="00140D2D" w:rsidRPr="00140D2D" w:rsidRDefault="00140D2D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 w:rsidRPr="00140D2D">
        <w:t>Ministrstvo za visoko šolstvo, znanost in inovacije,</w:t>
      </w:r>
    </w:p>
    <w:p w14:paraId="21935203" w14:textId="456D5797" w:rsidR="001C2F23" w:rsidRPr="0012317D" w:rsidRDefault="00FC1FB1" w:rsidP="00AD2D27">
      <w:pPr>
        <w:pStyle w:val="ListParagraph"/>
        <w:numPr>
          <w:ilvl w:val="0"/>
          <w:numId w:val="14"/>
        </w:numPr>
        <w:rPr>
          <w:rFonts w:cs="Arial"/>
          <w:szCs w:val="20"/>
        </w:rPr>
      </w:pPr>
      <w:r>
        <w:t>Ministrstva za notranje zadeve</w:t>
      </w:r>
      <w:r w:rsidR="00C15D4C" w:rsidRPr="0012317D">
        <w:t>.</w:t>
      </w:r>
    </w:p>
    <w:p w14:paraId="0A01AE9C" w14:textId="77777777" w:rsidR="00A32F55" w:rsidRPr="001C2F23" w:rsidRDefault="00A32F55" w:rsidP="005435C5">
      <w:pPr>
        <w:pStyle w:val="Naslovpredpisa"/>
        <w:spacing w:before="0" w:after="0" w:line="260" w:lineRule="exact"/>
        <w:jc w:val="left"/>
        <w:rPr>
          <w:b w:val="0"/>
          <w:sz w:val="20"/>
          <w:szCs w:val="20"/>
        </w:rPr>
      </w:pPr>
    </w:p>
    <w:p w14:paraId="7B279CCE" w14:textId="77777777" w:rsidR="00567835" w:rsidRDefault="00567835" w:rsidP="00567835">
      <w:pPr>
        <w:pStyle w:val="Naslovpredpisa"/>
        <w:spacing w:before="0" w:after="0" w:line="260" w:lineRule="exact"/>
        <w:jc w:val="left"/>
        <w:rPr>
          <w:sz w:val="20"/>
          <w:szCs w:val="20"/>
        </w:rPr>
        <w:sectPr w:rsidR="00567835" w:rsidSect="00783310"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3E0C5A32" w14:textId="1689CC94" w:rsidR="005435C5" w:rsidRDefault="00567835" w:rsidP="005435C5">
      <w:pPr>
        <w:pStyle w:val="Naslovpredpisa"/>
        <w:spacing w:before="0" w:after="0" w:line="260" w:lineRule="exact"/>
        <w:jc w:val="left"/>
        <w:rPr>
          <w:sz w:val="20"/>
          <w:szCs w:val="20"/>
        </w:rPr>
      </w:pPr>
      <w:r>
        <w:rPr>
          <w:sz w:val="20"/>
          <w:szCs w:val="20"/>
        </w:rPr>
        <w:lastRenderedPageBreak/>
        <w:t>Mnenje Ministrstva za finance</w:t>
      </w:r>
    </w:p>
    <w:p w14:paraId="46B87C67" w14:textId="77777777" w:rsidR="00567835" w:rsidRDefault="00567835" w:rsidP="005435C5">
      <w:pPr>
        <w:pStyle w:val="Naslovpredpisa"/>
        <w:spacing w:before="0" w:after="0" w:line="260" w:lineRule="exact"/>
        <w:jc w:val="left"/>
        <w:rPr>
          <w:sz w:val="20"/>
          <w:szCs w:val="20"/>
        </w:rPr>
      </w:pPr>
    </w:p>
    <w:p w14:paraId="63C6EB99" w14:textId="61493568" w:rsidR="00567835" w:rsidRPr="00833C1E" w:rsidRDefault="00567835" w:rsidP="005435C5">
      <w:pPr>
        <w:pStyle w:val="Naslovpredpisa"/>
        <w:spacing w:before="0" w:after="0" w:line="260" w:lineRule="exact"/>
        <w:jc w:val="left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092B50A" wp14:editId="27382DC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705" cy="6404610"/>
            <wp:effectExtent l="0" t="0" r="0" b="0"/>
            <wp:wrapNone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640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AECF3BF" w14:textId="77777777" w:rsidR="005435C5" w:rsidRPr="00833C1E" w:rsidRDefault="005435C5" w:rsidP="005435C5">
      <w:pPr>
        <w:pStyle w:val="Naslovpredpisa"/>
        <w:spacing w:before="0" w:after="0" w:line="260" w:lineRule="exact"/>
        <w:jc w:val="left"/>
        <w:rPr>
          <w:sz w:val="20"/>
          <w:szCs w:val="20"/>
        </w:rPr>
      </w:pPr>
    </w:p>
    <w:p w14:paraId="237FB585" w14:textId="77777777" w:rsidR="00231B88" w:rsidRDefault="00231B88" w:rsidP="00904C11"/>
    <w:p w14:paraId="01F3E938" w14:textId="77777777" w:rsidR="00AD2D27" w:rsidRDefault="00AD2D27" w:rsidP="00904C11"/>
    <w:p w14:paraId="04314834" w14:textId="77777777" w:rsidR="00AD2D27" w:rsidRDefault="00AD2D27" w:rsidP="00904C11"/>
    <w:p w14:paraId="5F92EB6C" w14:textId="77777777" w:rsidR="00AD2D27" w:rsidRDefault="00AD2D27" w:rsidP="00904C11"/>
    <w:p w14:paraId="1F0A01B1" w14:textId="77777777" w:rsidR="00AD2D27" w:rsidRDefault="00AD2D27" w:rsidP="00904C11"/>
    <w:p w14:paraId="4DAB889E" w14:textId="77777777" w:rsidR="00AD2D27" w:rsidRDefault="00AD2D27" w:rsidP="00904C11"/>
    <w:p w14:paraId="7A190D3A" w14:textId="77777777" w:rsidR="00AD2D27" w:rsidRDefault="00AD2D27" w:rsidP="00904C11"/>
    <w:p w14:paraId="3771E8F9" w14:textId="77777777" w:rsidR="00AD2D27" w:rsidRDefault="00AD2D27" w:rsidP="00904C11"/>
    <w:p w14:paraId="26E5C38D" w14:textId="77777777" w:rsidR="00AD2D27" w:rsidRDefault="00AD2D27" w:rsidP="00904C11"/>
    <w:p w14:paraId="27578065" w14:textId="77777777" w:rsidR="00AD2D27" w:rsidRDefault="00AD2D27" w:rsidP="00904C11"/>
    <w:p w14:paraId="16F5F574" w14:textId="77777777" w:rsidR="00AD2D27" w:rsidRDefault="00AD2D27" w:rsidP="00904C11"/>
    <w:p w14:paraId="5778B72D" w14:textId="77777777" w:rsidR="00AD2D27" w:rsidRDefault="00AD2D27" w:rsidP="00904C11"/>
    <w:p w14:paraId="329BC7F8" w14:textId="77777777" w:rsidR="00AD2D27" w:rsidRDefault="00AD2D27" w:rsidP="00904C11"/>
    <w:p w14:paraId="1DE5D112" w14:textId="77777777" w:rsidR="00AD2D27" w:rsidRDefault="00AD2D27" w:rsidP="00904C11"/>
    <w:p w14:paraId="4ED1F7BE" w14:textId="77777777" w:rsidR="00AD2D27" w:rsidRDefault="00AD2D27" w:rsidP="00904C11"/>
    <w:p w14:paraId="4AFFE40B" w14:textId="77777777" w:rsidR="00AD2D27" w:rsidRDefault="00AD2D27" w:rsidP="00904C11"/>
    <w:p w14:paraId="7FFF109E" w14:textId="77777777" w:rsidR="00AD2D27" w:rsidRDefault="00AD2D27" w:rsidP="00904C11"/>
    <w:p w14:paraId="280D0520" w14:textId="77777777" w:rsidR="00AD2D27" w:rsidRDefault="00AD2D27" w:rsidP="00904C11"/>
    <w:p w14:paraId="54777860" w14:textId="77777777" w:rsidR="00AD2D27" w:rsidRDefault="00AD2D27" w:rsidP="00904C11"/>
    <w:p w14:paraId="0ADED33A" w14:textId="77777777" w:rsidR="00AD2D27" w:rsidRDefault="00AD2D27" w:rsidP="00904C11"/>
    <w:p w14:paraId="17710069" w14:textId="77777777" w:rsidR="00AD2D27" w:rsidRDefault="00AD2D27" w:rsidP="00904C11"/>
    <w:p w14:paraId="05FBC6C7" w14:textId="77777777" w:rsidR="00AD2D27" w:rsidRDefault="00AD2D27" w:rsidP="00904C11"/>
    <w:p w14:paraId="15B5EF92" w14:textId="77777777" w:rsidR="00AD2D27" w:rsidRDefault="00AD2D27" w:rsidP="00904C11"/>
    <w:p w14:paraId="49276B47" w14:textId="77777777" w:rsidR="00AD2D27" w:rsidRDefault="00AD2D27" w:rsidP="00904C11"/>
    <w:p w14:paraId="4DD188A9" w14:textId="77777777" w:rsidR="00AD2D27" w:rsidRDefault="00AD2D27" w:rsidP="00904C11"/>
    <w:p w14:paraId="68009446" w14:textId="77777777" w:rsidR="00AD2D27" w:rsidRDefault="00AD2D27" w:rsidP="00904C11"/>
    <w:p w14:paraId="6E7B51F9" w14:textId="77777777" w:rsidR="00AD2D27" w:rsidRDefault="00AD2D27" w:rsidP="00904C11"/>
    <w:p w14:paraId="2AC4E6F9" w14:textId="77777777" w:rsidR="00AD2D27" w:rsidRDefault="00AD2D27" w:rsidP="00904C11"/>
    <w:p w14:paraId="79C63ADB" w14:textId="77777777" w:rsidR="00AD2D27" w:rsidRDefault="00AD2D27" w:rsidP="00904C11"/>
    <w:p w14:paraId="04D44FCC" w14:textId="77777777" w:rsidR="00AD2D27" w:rsidRDefault="00AD2D27" w:rsidP="00904C11"/>
    <w:p w14:paraId="61ADF230" w14:textId="77777777" w:rsidR="00AD2D27" w:rsidRDefault="00AD2D27" w:rsidP="00904C11"/>
    <w:p w14:paraId="1691D2B8" w14:textId="77777777" w:rsidR="00AD2D27" w:rsidRDefault="00AD2D27" w:rsidP="00904C11"/>
    <w:p w14:paraId="00EB93DF" w14:textId="77777777" w:rsidR="00AD2D27" w:rsidRDefault="00AD2D27" w:rsidP="00904C11"/>
    <w:p w14:paraId="24A99FE5" w14:textId="77777777" w:rsidR="00AD2D27" w:rsidRDefault="00AD2D27" w:rsidP="00904C11"/>
    <w:p w14:paraId="1EEFE86B" w14:textId="77777777" w:rsidR="00AD2D27" w:rsidRDefault="00AD2D27" w:rsidP="00904C11"/>
    <w:p w14:paraId="3BDD9C10" w14:textId="77777777" w:rsidR="00AD2D27" w:rsidRDefault="00AD2D27" w:rsidP="00904C11"/>
    <w:p w14:paraId="31161B4B" w14:textId="77777777" w:rsidR="00AD2D27" w:rsidRDefault="00AD2D27" w:rsidP="00904C11"/>
    <w:p w14:paraId="06AA357F" w14:textId="77777777" w:rsidR="00AD2D27" w:rsidRDefault="00AD2D27" w:rsidP="00904C11"/>
    <w:p w14:paraId="1C121A9F" w14:textId="77777777" w:rsidR="00AD2D27" w:rsidRDefault="00AD2D27" w:rsidP="00904C11"/>
    <w:p w14:paraId="23D983A6" w14:textId="77777777" w:rsidR="00AD2D27" w:rsidRDefault="00AD2D27" w:rsidP="00904C11">
      <w:pPr>
        <w:sectPr w:rsidR="00AD2D27" w:rsidSect="00783310">
          <w:headerReference w:type="first" r:id="rId14"/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344E427C" w14:textId="3C5AA807" w:rsidR="00AD2D27" w:rsidRPr="00AD2D27" w:rsidRDefault="00AD2D27" w:rsidP="00904C11">
      <w:pPr>
        <w:rPr>
          <w:b/>
          <w:bCs/>
        </w:rPr>
      </w:pPr>
      <w:r w:rsidRPr="00AD2D27">
        <w:rPr>
          <w:b/>
          <w:bCs/>
        </w:rPr>
        <w:lastRenderedPageBreak/>
        <w:t>Mnenje Službe Vlade RS za zakonodajo</w:t>
      </w:r>
    </w:p>
    <w:p w14:paraId="586BB627" w14:textId="77777777" w:rsidR="00AD2D27" w:rsidRDefault="00AD2D27" w:rsidP="00904C11"/>
    <w:p w14:paraId="75B4B18E" w14:textId="496B1AA0" w:rsidR="00AD2D27" w:rsidRDefault="00AD2D27" w:rsidP="00904C11">
      <w:r>
        <w:rPr>
          <w:noProof/>
        </w:rPr>
        <w:drawing>
          <wp:anchor distT="0" distB="0" distL="114300" distR="114300" simplePos="0" relativeHeight="251661312" behindDoc="0" locked="0" layoutInCell="1" allowOverlap="1" wp14:anchorId="2CE9515B" wp14:editId="0DE2D2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070" cy="6212205"/>
            <wp:effectExtent l="0" t="0" r="0" b="0"/>
            <wp:wrapNone/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621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DE5B8DB" w14:textId="77777777" w:rsidR="00AD2D27" w:rsidRDefault="00AD2D27" w:rsidP="00904C11"/>
    <w:p w14:paraId="6D394724" w14:textId="77777777" w:rsidR="00AD2D27" w:rsidRDefault="00AD2D27" w:rsidP="00904C11"/>
    <w:p w14:paraId="293CCEDE" w14:textId="77777777" w:rsidR="00AD2D27" w:rsidRDefault="00AD2D27" w:rsidP="00904C11"/>
    <w:p w14:paraId="4A33B090" w14:textId="77777777" w:rsidR="00AD2D27" w:rsidRDefault="00AD2D27" w:rsidP="00904C11"/>
    <w:p w14:paraId="51A3EADA" w14:textId="77777777" w:rsidR="00AD2D27" w:rsidRDefault="00AD2D27" w:rsidP="00904C11"/>
    <w:p w14:paraId="7151245A" w14:textId="77777777" w:rsidR="00AD2D27" w:rsidRDefault="00AD2D27" w:rsidP="00904C11"/>
    <w:p w14:paraId="1AED826E" w14:textId="77777777" w:rsidR="00AD2D27" w:rsidRDefault="00AD2D27" w:rsidP="00904C11"/>
    <w:p w14:paraId="470C8981" w14:textId="77777777" w:rsidR="00AD2D27" w:rsidRDefault="00AD2D27" w:rsidP="00904C11"/>
    <w:p w14:paraId="7CB4BD0D" w14:textId="77777777" w:rsidR="00AD2D27" w:rsidRDefault="00AD2D27" w:rsidP="00904C11"/>
    <w:p w14:paraId="04AAFCE2" w14:textId="77777777" w:rsidR="00AD2D27" w:rsidRDefault="00AD2D27" w:rsidP="00904C11"/>
    <w:p w14:paraId="51608B99" w14:textId="77777777" w:rsidR="00AD2D27" w:rsidRDefault="00AD2D27" w:rsidP="00904C11"/>
    <w:p w14:paraId="27434CB6" w14:textId="77777777" w:rsidR="00AD2D27" w:rsidRDefault="00AD2D27" w:rsidP="00904C11"/>
    <w:p w14:paraId="1F832F08" w14:textId="77777777" w:rsidR="00AD2D27" w:rsidRDefault="00AD2D27" w:rsidP="00904C11"/>
    <w:p w14:paraId="27CB389A" w14:textId="77777777" w:rsidR="00AD2D27" w:rsidRDefault="00AD2D27" w:rsidP="00904C11"/>
    <w:p w14:paraId="5ADA06DD" w14:textId="77777777" w:rsidR="00AD2D27" w:rsidRDefault="00AD2D27" w:rsidP="00904C11"/>
    <w:p w14:paraId="14D5186B" w14:textId="77777777" w:rsidR="00AD2D27" w:rsidRDefault="00AD2D27" w:rsidP="00904C11"/>
    <w:p w14:paraId="503AB7D4" w14:textId="77777777" w:rsidR="00AD2D27" w:rsidRDefault="00AD2D27" w:rsidP="00904C11"/>
    <w:p w14:paraId="7B5EE8F7" w14:textId="77777777" w:rsidR="00AD2D27" w:rsidRDefault="00AD2D27" w:rsidP="00904C11"/>
    <w:p w14:paraId="7165CCE0" w14:textId="77777777" w:rsidR="00AD2D27" w:rsidRDefault="00AD2D27" w:rsidP="00904C11"/>
    <w:p w14:paraId="490310AE" w14:textId="77777777" w:rsidR="00AD2D27" w:rsidRDefault="00AD2D27" w:rsidP="00904C11"/>
    <w:p w14:paraId="4505D3FD" w14:textId="77777777" w:rsidR="00AD2D27" w:rsidRDefault="00AD2D27" w:rsidP="00904C11"/>
    <w:p w14:paraId="73951A83" w14:textId="77777777" w:rsidR="00AD2D27" w:rsidRDefault="00AD2D27" w:rsidP="00904C11"/>
    <w:p w14:paraId="043E31D1" w14:textId="77777777" w:rsidR="00AD2D27" w:rsidRDefault="00AD2D27" w:rsidP="00904C11"/>
    <w:p w14:paraId="4F163F65" w14:textId="77777777" w:rsidR="00AD2D27" w:rsidRDefault="00AD2D27" w:rsidP="00904C11"/>
    <w:p w14:paraId="0CA39929" w14:textId="77777777" w:rsidR="00F134CF" w:rsidRDefault="00F134CF" w:rsidP="00904C11"/>
    <w:p w14:paraId="1896C53F" w14:textId="77777777" w:rsidR="00F134CF" w:rsidRDefault="00F134CF" w:rsidP="00904C11"/>
    <w:p w14:paraId="567D295E" w14:textId="77777777" w:rsidR="00F134CF" w:rsidRDefault="00F134CF" w:rsidP="00904C11"/>
    <w:p w14:paraId="5ADA35C0" w14:textId="77777777" w:rsidR="00F134CF" w:rsidRDefault="00F134CF" w:rsidP="00904C11"/>
    <w:p w14:paraId="250DDBF4" w14:textId="77777777" w:rsidR="00F134CF" w:rsidRDefault="00F134CF" w:rsidP="00904C11"/>
    <w:p w14:paraId="0764DA82" w14:textId="77777777" w:rsidR="00F134CF" w:rsidRDefault="00F134CF" w:rsidP="00904C11"/>
    <w:p w14:paraId="247A7A53" w14:textId="77777777" w:rsidR="00F134CF" w:rsidRDefault="00F134CF" w:rsidP="00904C11"/>
    <w:p w14:paraId="4885C730" w14:textId="77777777" w:rsidR="00F134CF" w:rsidRDefault="00F134CF" w:rsidP="00904C11"/>
    <w:p w14:paraId="1BA1D4B0" w14:textId="77777777" w:rsidR="00F134CF" w:rsidRDefault="00F134CF" w:rsidP="00904C11"/>
    <w:p w14:paraId="1F20F33F" w14:textId="77777777" w:rsidR="00F134CF" w:rsidRDefault="00F134CF" w:rsidP="00904C11"/>
    <w:p w14:paraId="51472C78" w14:textId="77777777" w:rsidR="00F134CF" w:rsidRDefault="00F134CF" w:rsidP="00904C11"/>
    <w:p w14:paraId="382CEDEE" w14:textId="77777777" w:rsidR="00F134CF" w:rsidRDefault="00F134CF" w:rsidP="00904C11"/>
    <w:p w14:paraId="4702B67E" w14:textId="77777777" w:rsidR="00F134CF" w:rsidRDefault="00F134CF" w:rsidP="00904C11"/>
    <w:p w14:paraId="35D83A20" w14:textId="77777777" w:rsidR="00F134CF" w:rsidRDefault="00F134CF" w:rsidP="00904C11"/>
    <w:p w14:paraId="3A981034" w14:textId="77777777" w:rsidR="00F134CF" w:rsidRDefault="00F134CF" w:rsidP="00904C11"/>
    <w:p w14:paraId="3404A056" w14:textId="77777777" w:rsidR="00F134CF" w:rsidRDefault="00F134CF" w:rsidP="00904C11"/>
    <w:p w14:paraId="64596168" w14:textId="77777777" w:rsidR="00F134CF" w:rsidRDefault="00F134CF" w:rsidP="00904C11"/>
    <w:p w14:paraId="558BC11A" w14:textId="77777777" w:rsidR="00F134CF" w:rsidRDefault="00F134CF" w:rsidP="00904C11"/>
    <w:p w14:paraId="44822566" w14:textId="77777777" w:rsidR="00F134CF" w:rsidRDefault="00F134CF" w:rsidP="00904C11"/>
    <w:p w14:paraId="1A279E8F" w14:textId="77777777" w:rsidR="00F134CF" w:rsidRDefault="00F134CF" w:rsidP="00904C11"/>
    <w:p w14:paraId="332CE6A2" w14:textId="77777777" w:rsidR="00F134CF" w:rsidRDefault="00F134CF" w:rsidP="00904C11"/>
    <w:p w14:paraId="648A3AFA" w14:textId="77777777" w:rsidR="00F134CF" w:rsidRDefault="00F134CF" w:rsidP="00904C11"/>
    <w:p w14:paraId="39C8E67F" w14:textId="77777777" w:rsidR="00F134CF" w:rsidRDefault="00F134CF" w:rsidP="00904C11"/>
    <w:p w14:paraId="794AB76C" w14:textId="77777777" w:rsidR="00F134CF" w:rsidRDefault="00F134CF" w:rsidP="00904C11"/>
    <w:p w14:paraId="3895CF81" w14:textId="77777777" w:rsidR="00F134CF" w:rsidRDefault="00F134CF" w:rsidP="00904C11"/>
    <w:p w14:paraId="31D4CDF5" w14:textId="77777777" w:rsidR="00F134CF" w:rsidRDefault="00F134CF" w:rsidP="00904C11"/>
    <w:p w14:paraId="02E5F8B6" w14:textId="0FFAC294" w:rsidR="00F134CF" w:rsidRPr="00F134CF" w:rsidRDefault="00F134CF" w:rsidP="00904C11">
      <w:pPr>
        <w:rPr>
          <w:b/>
          <w:bCs/>
        </w:rPr>
      </w:pPr>
      <w:r w:rsidRPr="00F134CF">
        <w:rPr>
          <w:b/>
          <w:bCs/>
        </w:rPr>
        <w:lastRenderedPageBreak/>
        <w:t>Mnenje Ministrstva za pravosodje</w:t>
      </w:r>
    </w:p>
    <w:p w14:paraId="0FABA68B" w14:textId="77777777" w:rsidR="00F134CF" w:rsidRDefault="00F134CF" w:rsidP="00904C11"/>
    <w:p w14:paraId="526FBB1C" w14:textId="236A079A" w:rsidR="00F134CF" w:rsidRDefault="00F134CF" w:rsidP="00904C11">
      <w:r>
        <w:rPr>
          <w:noProof/>
        </w:rPr>
        <w:drawing>
          <wp:anchor distT="0" distB="0" distL="114300" distR="114300" simplePos="0" relativeHeight="251671552" behindDoc="0" locked="0" layoutInCell="1" allowOverlap="1" wp14:anchorId="35B25E09" wp14:editId="16CE56DD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705" cy="5351780"/>
            <wp:effectExtent l="0" t="0" r="0" b="0"/>
            <wp:wrapNone/>
            <wp:docPr id="21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5351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0D69FC8" w14:textId="77777777" w:rsidR="00AD2D27" w:rsidRDefault="00AD2D27" w:rsidP="00904C11"/>
    <w:p w14:paraId="2C425A0D" w14:textId="77777777" w:rsidR="00AD2D27" w:rsidRDefault="00AD2D27" w:rsidP="00904C11"/>
    <w:p w14:paraId="018F2BEF" w14:textId="77777777" w:rsidR="00AD2D27" w:rsidRDefault="00AD2D27" w:rsidP="00904C11"/>
    <w:p w14:paraId="2DB7D255" w14:textId="77777777" w:rsidR="00AD2D27" w:rsidRDefault="00AD2D27" w:rsidP="00904C11"/>
    <w:p w14:paraId="06D6DE62" w14:textId="77777777" w:rsidR="00AD2D27" w:rsidRDefault="00AD2D27" w:rsidP="00904C11"/>
    <w:p w14:paraId="2A06C44C" w14:textId="77777777" w:rsidR="00AD2D27" w:rsidRDefault="00AD2D27" w:rsidP="00904C11"/>
    <w:p w14:paraId="451DE489" w14:textId="77777777" w:rsidR="00AD2D27" w:rsidRDefault="00AD2D27" w:rsidP="00904C11"/>
    <w:p w14:paraId="5E92DB07" w14:textId="77777777" w:rsidR="00AD2D27" w:rsidRDefault="00AD2D27" w:rsidP="00904C11"/>
    <w:p w14:paraId="15D80DC5" w14:textId="77777777" w:rsidR="00AD2D27" w:rsidRDefault="00AD2D27" w:rsidP="00904C11"/>
    <w:p w14:paraId="1B3E48D7" w14:textId="77777777" w:rsidR="00AD2D27" w:rsidRDefault="00AD2D27" w:rsidP="00904C11"/>
    <w:p w14:paraId="3E7BB4BF" w14:textId="77777777" w:rsidR="00AD2D27" w:rsidRDefault="00AD2D27" w:rsidP="00904C11"/>
    <w:p w14:paraId="502C4B39" w14:textId="77777777" w:rsidR="00AD2D27" w:rsidRDefault="00AD2D27" w:rsidP="00904C11"/>
    <w:p w14:paraId="3D1B1E8B" w14:textId="77777777" w:rsidR="00AD2D27" w:rsidRDefault="00AD2D27" w:rsidP="00904C11"/>
    <w:p w14:paraId="59216753" w14:textId="77777777" w:rsidR="00AD2D27" w:rsidRDefault="00AD2D27" w:rsidP="00904C11"/>
    <w:p w14:paraId="33AAECDB" w14:textId="77777777" w:rsidR="00AD2D27" w:rsidRDefault="00AD2D27" w:rsidP="00904C11"/>
    <w:p w14:paraId="185EFBE7" w14:textId="77777777" w:rsidR="00AD2D27" w:rsidRDefault="00AD2D27" w:rsidP="00904C11"/>
    <w:p w14:paraId="0731C002" w14:textId="77777777" w:rsidR="00AD2D27" w:rsidRDefault="00AD2D27" w:rsidP="00904C11"/>
    <w:p w14:paraId="01E4E737" w14:textId="77777777" w:rsidR="00AD2D27" w:rsidRDefault="00AD2D27" w:rsidP="00904C11"/>
    <w:p w14:paraId="60A4D31C" w14:textId="77777777" w:rsidR="00AD2D27" w:rsidRDefault="00AD2D27" w:rsidP="00904C11"/>
    <w:p w14:paraId="781D15E7" w14:textId="77777777" w:rsidR="00AD2D27" w:rsidRDefault="00AD2D27" w:rsidP="00904C11"/>
    <w:p w14:paraId="7E340513" w14:textId="77777777" w:rsidR="00AD2D27" w:rsidRDefault="00AD2D27" w:rsidP="00904C11"/>
    <w:p w14:paraId="0097E1E8" w14:textId="77777777" w:rsidR="00AD2D27" w:rsidRDefault="00AD2D27" w:rsidP="00904C11"/>
    <w:p w14:paraId="7D63742C" w14:textId="77777777" w:rsidR="00AD2D27" w:rsidRDefault="00AD2D27" w:rsidP="00904C11"/>
    <w:p w14:paraId="47147CD2" w14:textId="77777777" w:rsidR="00AD2D27" w:rsidRDefault="00AD2D27" w:rsidP="00904C11"/>
    <w:p w14:paraId="00802F19" w14:textId="77777777" w:rsidR="00AD2D27" w:rsidRDefault="00AD2D27" w:rsidP="00904C11"/>
    <w:p w14:paraId="767FB1BA" w14:textId="77777777" w:rsidR="00AD2D27" w:rsidRDefault="00AD2D27" w:rsidP="00904C11"/>
    <w:p w14:paraId="4B7CA7FD" w14:textId="77777777" w:rsidR="00F134CF" w:rsidRDefault="00F134CF" w:rsidP="00904C11">
      <w:pPr>
        <w:rPr>
          <w:b/>
          <w:bCs/>
        </w:rPr>
      </w:pPr>
    </w:p>
    <w:p w14:paraId="6C2C3C9B" w14:textId="77777777" w:rsidR="00840839" w:rsidRDefault="00840839" w:rsidP="00904C11">
      <w:pPr>
        <w:rPr>
          <w:b/>
          <w:bCs/>
        </w:rPr>
      </w:pPr>
    </w:p>
    <w:p w14:paraId="330F1FC9" w14:textId="77777777" w:rsidR="00840839" w:rsidRDefault="00840839" w:rsidP="00904C11">
      <w:pPr>
        <w:rPr>
          <w:b/>
          <w:bCs/>
        </w:rPr>
      </w:pPr>
    </w:p>
    <w:p w14:paraId="3BAFC05B" w14:textId="77777777" w:rsidR="00840839" w:rsidRDefault="00840839" w:rsidP="00904C11">
      <w:pPr>
        <w:rPr>
          <w:b/>
          <w:bCs/>
        </w:rPr>
      </w:pPr>
    </w:p>
    <w:p w14:paraId="3CB27ABB" w14:textId="77777777" w:rsidR="00840839" w:rsidRDefault="00840839" w:rsidP="00904C11">
      <w:pPr>
        <w:rPr>
          <w:b/>
          <w:bCs/>
        </w:rPr>
      </w:pPr>
    </w:p>
    <w:p w14:paraId="7D204149" w14:textId="77777777" w:rsidR="00840839" w:rsidRDefault="00840839" w:rsidP="00904C11">
      <w:pPr>
        <w:rPr>
          <w:b/>
          <w:bCs/>
        </w:rPr>
      </w:pPr>
    </w:p>
    <w:p w14:paraId="0F407325" w14:textId="77777777" w:rsidR="00840839" w:rsidRDefault="00840839" w:rsidP="00904C11">
      <w:pPr>
        <w:rPr>
          <w:b/>
          <w:bCs/>
        </w:rPr>
      </w:pPr>
    </w:p>
    <w:p w14:paraId="02B3AC78" w14:textId="77777777" w:rsidR="00840839" w:rsidRDefault="00840839" w:rsidP="00904C11">
      <w:pPr>
        <w:rPr>
          <w:b/>
          <w:bCs/>
        </w:rPr>
      </w:pPr>
    </w:p>
    <w:p w14:paraId="1A90D67C" w14:textId="77777777" w:rsidR="00840839" w:rsidRDefault="00840839" w:rsidP="00904C11">
      <w:pPr>
        <w:rPr>
          <w:b/>
          <w:bCs/>
        </w:rPr>
      </w:pPr>
    </w:p>
    <w:p w14:paraId="114DED0A" w14:textId="77777777" w:rsidR="00840839" w:rsidRDefault="00840839" w:rsidP="00904C11">
      <w:pPr>
        <w:rPr>
          <w:b/>
          <w:bCs/>
        </w:rPr>
      </w:pPr>
    </w:p>
    <w:p w14:paraId="7DDC49DB" w14:textId="77777777" w:rsidR="00840839" w:rsidRDefault="00840839" w:rsidP="00904C11">
      <w:pPr>
        <w:rPr>
          <w:b/>
          <w:bCs/>
        </w:rPr>
      </w:pPr>
    </w:p>
    <w:p w14:paraId="311CDAB2" w14:textId="77777777" w:rsidR="00840839" w:rsidRDefault="00840839" w:rsidP="00904C11">
      <w:pPr>
        <w:rPr>
          <w:b/>
          <w:bCs/>
        </w:rPr>
      </w:pPr>
    </w:p>
    <w:p w14:paraId="546CD2E9" w14:textId="77777777" w:rsidR="00840839" w:rsidRDefault="00840839" w:rsidP="00904C11">
      <w:pPr>
        <w:rPr>
          <w:b/>
          <w:bCs/>
        </w:rPr>
      </w:pPr>
    </w:p>
    <w:p w14:paraId="63E3BBFF" w14:textId="77777777" w:rsidR="00840839" w:rsidRDefault="00840839" w:rsidP="00904C11">
      <w:pPr>
        <w:rPr>
          <w:b/>
          <w:bCs/>
        </w:rPr>
      </w:pPr>
    </w:p>
    <w:p w14:paraId="29948732" w14:textId="77777777" w:rsidR="00840839" w:rsidRDefault="00840839" w:rsidP="00904C11">
      <w:pPr>
        <w:rPr>
          <w:b/>
          <w:bCs/>
        </w:rPr>
      </w:pPr>
    </w:p>
    <w:p w14:paraId="78C4DD55" w14:textId="77777777" w:rsidR="00840839" w:rsidRDefault="00840839" w:rsidP="00904C11">
      <w:pPr>
        <w:rPr>
          <w:b/>
          <w:bCs/>
        </w:rPr>
      </w:pPr>
    </w:p>
    <w:p w14:paraId="4F01CA1B" w14:textId="77777777" w:rsidR="00840839" w:rsidRDefault="00840839" w:rsidP="00904C11">
      <w:pPr>
        <w:rPr>
          <w:b/>
          <w:bCs/>
        </w:rPr>
      </w:pPr>
    </w:p>
    <w:p w14:paraId="00F63252" w14:textId="77777777" w:rsidR="00840839" w:rsidRDefault="00840839" w:rsidP="00904C11">
      <w:pPr>
        <w:rPr>
          <w:b/>
          <w:bCs/>
        </w:rPr>
      </w:pPr>
    </w:p>
    <w:p w14:paraId="7949A062" w14:textId="77777777" w:rsidR="00840839" w:rsidRDefault="00840839" w:rsidP="00904C11">
      <w:pPr>
        <w:rPr>
          <w:b/>
          <w:bCs/>
        </w:rPr>
      </w:pPr>
    </w:p>
    <w:p w14:paraId="069B9E28" w14:textId="77777777" w:rsidR="00840839" w:rsidRDefault="00840839" w:rsidP="00904C11">
      <w:pPr>
        <w:rPr>
          <w:b/>
          <w:bCs/>
        </w:rPr>
      </w:pPr>
    </w:p>
    <w:p w14:paraId="2B21CD08" w14:textId="77777777" w:rsidR="00840839" w:rsidRDefault="00840839" w:rsidP="00904C11">
      <w:pPr>
        <w:rPr>
          <w:b/>
          <w:bCs/>
        </w:rPr>
      </w:pPr>
    </w:p>
    <w:p w14:paraId="48B57028" w14:textId="77777777" w:rsidR="00840839" w:rsidRDefault="00840839" w:rsidP="00904C11">
      <w:pPr>
        <w:rPr>
          <w:b/>
          <w:bCs/>
        </w:rPr>
      </w:pPr>
    </w:p>
    <w:p w14:paraId="556AEA3A" w14:textId="77777777" w:rsidR="00840839" w:rsidRDefault="00840839" w:rsidP="00904C11">
      <w:pPr>
        <w:rPr>
          <w:b/>
          <w:bCs/>
        </w:rPr>
      </w:pPr>
    </w:p>
    <w:p w14:paraId="19319D42" w14:textId="77777777" w:rsidR="00012419" w:rsidRDefault="00012419" w:rsidP="00904C11">
      <w:pPr>
        <w:rPr>
          <w:b/>
          <w:bCs/>
        </w:rPr>
      </w:pPr>
    </w:p>
    <w:p w14:paraId="67D327D9" w14:textId="02C6A196" w:rsidR="00AD2D27" w:rsidRPr="00AD2D27" w:rsidRDefault="00AD2D27" w:rsidP="00904C11">
      <w:pPr>
        <w:rPr>
          <w:b/>
          <w:bCs/>
        </w:rPr>
      </w:pPr>
      <w:r w:rsidRPr="00AD2D27">
        <w:rPr>
          <w:b/>
          <w:bCs/>
        </w:rPr>
        <w:lastRenderedPageBreak/>
        <w:t>Mnenje Ministrstva za delo, družino, socialne zadeve in enake možnosti</w:t>
      </w:r>
    </w:p>
    <w:p w14:paraId="451D7066" w14:textId="77777777" w:rsidR="00AD2D27" w:rsidRDefault="00AD2D27" w:rsidP="00904C11"/>
    <w:p w14:paraId="307735EB" w14:textId="4BA00C95" w:rsidR="00AD2D27" w:rsidRDefault="00AD2D27" w:rsidP="00904C11">
      <w:r>
        <w:rPr>
          <w:noProof/>
        </w:rPr>
        <w:drawing>
          <wp:anchor distT="0" distB="0" distL="114300" distR="114300" simplePos="0" relativeHeight="251663360" behindDoc="0" locked="0" layoutInCell="1" allowOverlap="1" wp14:anchorId="6709C95F" wp14:editId="7D7F392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705" cy="7383145"/>
            <wp:effectExtent l="0" t="0" r="0" b="0"/>
            <wp:wrapNone/>
            <wp:docPr id="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38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119CD367" w14:textId="77777777" w:rsidR="00AD2D27" w:rsidRDefault="00AD2D27" w:rsidP="00904C11"/>
    <w:p w14:paraId="2A7606B3" w14:textId="77777777" w:rsidR="00AD2D27" w:rsidRDefault="00AD2D27" w:rsidP="00904C11"/>
    <w:p w14:paraId="4F57E6E6" w14:textId="77777777" w:rsidR="00AD2D27" w:rsidRDefault="00AD2D27" w:rsidP="00904C11"/>
    <w:p w14:paraId="4B07642B" w14:textId="77777777" w:rsidR="00AD2D27" w:rsidRDefault="00AD2D27" w:rsidP="00904C11"/>
    <w:p w14:paraId="45BC5C5F" w14:textId="77777777" w:rsidR="00AD2D27" w:rsidRDefault="00AD2D27" w:rsidP="00904C11"/>
    <w:p w14:paraId="6BD221B6" w14:textId="77777777" w:rsidR="00AD2D27" w:rsidRDefault="00AD2D27" w:rsidP="00904C11"/>
    <w:p w14:paraId="5CB6AFB0" w14:textId="77777777" w:rsidR="00AD2D27" w:rsidRDefault="00AD2D27" w:rsidP="00904C11"/>
    <w:p w14:paraId="0B28CA6D" w14:textId="77777777" w:rsidR="00AD2D27" w:rsidRDefault="00AD2D27" w:rsidP="00904C11"/>
    <w:p w14:paraId="5D11676E" w14:textId="77777777" w:rsidR="00AD2D27" w:rsidRDefault="00AD2D27" w:rsidP="00904C11"/>
    <w:p w14:paraId="17C3E081" w14:textId="77777777" w:rsidR="00AD2D27" w:rsidRDefault="00AD2D27" w:rsidP="00904C11"/>
    <w:p w14:paraId="1E6208E6" w14:textId="77777777" w:rsidR="00AD2D27" w:rsidRDefault="00AD2D27" w:rsidP="00904C11"/>
    <w:p w14:paraId="2EE026AA" w14:textId="77777777" w:rsidR="00AD2D27" w:rsidRDefault="00AD2D27" w:rsidP="00904C11"/>
    <w:p w14:paraId="4BE3C276" w14:textId="77777777" w:rsidR="00AD2D27" w:rsidRDefault="00AD2D27" w:rsidP="00904C11"/>
    <w:p w14:paraId="785161DA" w14:textId="77777777" w:rsidR="00AD2D27" w:rsidRDefault="00AD2D27" w:rsidP="00904C11"/>
    <w:p w14:paraId="2DD0E037" w14:textId="77777777" w:rsidR="00AD2D27" w:rsidRDefault="00AD2D27" w:rsidP="00904C11"/>
    <w:p w14:paraId="61BF2389" w14:textId="77777777" w:rsidR="00AD2D27" w:rsidRDefault="00AD2D27" w:rsidP="00904C11"/>
    <w:p w14:paraId="683714EE" w14:textId="77777777" w:rsidR="00AD2D27" w:rsidRDefault="00AD2D27" w:rsidP="00904C11"/>
    <w:p w14:paraId="1BEADA43" w14:textId="77777777" w:rsidR="00AD2D27" w:rsidRDefault="00AD2D27" w:rsidP="00904C11"/>
    <w:p w14:paraId="4A5A8DFD" w14:textId="77777777" w:rsidR="00AD2D27" w:rsidRDefault="00AD2D27" w:rsidP="00904C11"/>
    <w:p w14:paraId="75399259" w14:textId="77777777" w:rsidR="00AD2D27" w:rsidRDefault="00AD2D27" w:rsidP="00904C11"/>
    <w:p w14:paraId="545A8630" w14:textId="77777777" w:rsidR="00AD2D27" w:rsidRDefault="00AD2D27" w:rsidP="00904C11"/>
    <w:p w14:paraId="7904DC4B" w14:textId="77777777" w:rsidR="00AD2D27" w:rsidRDefault="00AD2D27" w:rsidP="00904C11"/>
    <w:p w14:paraId="49232A86" w14:textId="77777777" w:rsidR="00AD2D27" w:rsidRDefault="00AD2D27" w:rsidP="00904C11"/>
    <w:p w14:paraId="1353C11E" w14:textId="77777777" w:rsidR="00AD2D27" w:rsidRDefault="00AD2D27" w:rsidP="00904C11"/>
    <w:p w14:paraId="02AC1D85" w14:textId="77777777" w:rsidR="00AD2D27" w:rsidRDefault="00AD2D27" w:rsidP="00904C11"/>
    <w:p w14:paraId="1BE79A61" w14:textId="77777777" w:rsidR="00AD2D27" w:rsidRDefault="00AD2D27" w:rsidP="00904C11"/>
    <w:p w14:paraId="4CC959C5" w14:textId="77777777" w:rsidR="00AD2D27" w:rsidRDefault="00AD2D27" w:rsidP="00904C11"/>
    <w:p w14:paraId="1BD4068B" w14:textId="77777777" w:rsidR="00AD2D27" w:rsidRDefault="00AD2D27" w:rsidP="00904C11"/>
    <w:p w14:paraId="4BC6E956" w14:textId="77777777" w:rsidR="00AD2D27" w:rsidRDefault="00AD2D27" w:rsidP="00904C11"/>
    <w:p w14:paraId="767E47BA" w14:textId="77777777" w:rsidR="00AD2D27" w:rsidRDefault="00AD2D27" w:rsidP="00904C11"/>
    <w:p w14:paraId="46E7BD17" w14:textId="77777777" w:rsidR="00AD2D27" w:rsidRDefault="00AD2D27" w:rsidP="00904C11"/>
    <w:p w14:paraId="20E3EF6A" w14:textId="77777777" w:rsidR="00AD2D27" w:rsidRDefault="00AD2D27" w:rsidP="00904C11"/>
    <w:p w14:paraId="22BF87CF" w14:textId="77777777" w:rsidR="00AD2D27" w:rsidRDefault="00AD2D27" w:rsidP="00904C11"/>
    <w:p w14:paraId="62F98C43" w14:textId="77777777" w:rsidR="00AD2D27" w:rsidRDefault="00AD2D27" w:rsidP="00904C11"/>
    <w:p w14:paraId="42AC26A9" w14:textId="77777777" w:rsidR="00AD2D27" w:rsidRDefault="00AD2D27" w:rsidP="00904C11"/>
    <w:p w14:paraId="6FDC8751" w14:textId="77777777" w:rsidR="00AD2D27" w:rsidRDefault="00AD2D27" w:rsidP="00904C11"/>
    <w:p w14:paraId="09E81812" w14:textId="77777777" w:rsidR="00AD2D27" w:rsidRDefault="00AD2D27" w:rsidP="00904C11"/>
    <w:p w14:paraId="42E743AD" w14:textId="77777777" w:rsidR="00AD2D27" w:rsidRDefault="00AD2D27" w:rsidP="00904C11"/>
    <w:p w14:paraId="799D86C3" w14:textId="77777777" w:rsidR="00AD2D27" w:rsidRDefault="00AD2D27" w:rsidP="00904C11"/>
    <w:p w14:paraId="00F5DD0F" w14:textId="77777777" w:rsidR="00AD2D27" w:rsidRDefault="00AD2D27" w:rsidP="00904C11"/>
    <w:p w14:paraId="4C8A89A1" w14:textId="77777777" w:rsidR="00AD2D27" w:rsidRDefault="00AD2D27" w:rsidP="00904C11"/>
    <w:p w14:paraId="0B04D166" w14:textId="77777777" w:rsidR="00AD2D27" w:rsidRDefault="00AD2D27" w:rsidP="00904C11"/>
    <w:p w14:paraId="40A34E40" w14:textId="77777777" w:rsidR="00AD2D27" w:rsidRDefault="00AD2D27" w:rsidP="00904C11"/>
    <w:p w14:paraId="48C8DAAB" w14:textId="77777777" w:rsidR="00AD2D27" w:rsidRDefault="00AD2D27" w:rsidP="00904C11"/>
    <w:p w14:paraId="40CCE4CD" w14:textId="77777777" w:rsidR="00AD2D27" w:rsidRDefault="00AD2D27" w:rsidP="00904C11"/>
    <w:p w14:paraId="3230A3B8" w14:textId="77777777" w:rsidR="00AD2D27" w:rsidRDefault="00AD2D27" w:rsidP="00904C11"/>
    <w:p w14:paraId="652ED036" w14:textId="77777777" w:rsidR="00AD2D27" w:rsidRDefault="00AD2D27" w:rsidP="00904C11"/>
    <w:p w14:paraId="4235501F" w14:textId="77777777" w:rsidR="00AD2D27" w:rsidRDefault="00AD2D27" w:rsidP="00904C11"/>
    <w:p w14:paraId="0E96C820" w14:textId="77777777" w:rsidR="00AD2D27" w:rsidRDefault="00AD2D27" w:rsidP="00904C11"/>
    <w:p w14:paraId="06CCA812" w14:textId="77777777" w:rsidR="00AD2D27" w:rsidRDefault="00AD2D27" w:rsidP="00904C11"/>
    <w:p w14:paraId="6AE7DEEC" w14:textId="1973EEA0" w:rsidR="009D2F45" w:rsidRDefault="009D2F45" w:rsidP="00904C11">
      <w:pPr>
        <w:rPr>
          <w:b/>
          <w:bCs/>
        </w:rPr>
      </w:pPr>
      <w:r>
        <w:rPr>
          <w:b/>
          <w:bCs/>
        </w:rPr>
        <w:lastRenderedPageBreak/>
        <w:t>Mnenje Ministrstva za javno upravo</w:t>
      </w:r>
    </w:p>
    <w:p w14:paraId="69F14674" w14:textId="77777777" w:rsidR="009D2F45" w:rsidRDefault="009D2F45" w:rsidP="00904C11">
      <w:pPr>
        <w:rPr>
          <w:b/>
          <w:bCs/>
        </w:rPr>
      </w:pPr>
    </w:p>
    <w:p w14:paraId="471CDEED" w14:textId="39A1001E" w:rsidR="009D2F45" w:rsidRDefault="009D2F45" w:rsidP="00904C11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708E4674" wp14:editId="1D31BBE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705" cy="7762875"/>
            <wp:effectExtent l="0" t="0" r="0" b="0"/>
            <wp:wrapNone/>
            <wp:docPr id="26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76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F963C2E" w14:textId="77777777" w:rsidR="009D2F45" w:rsidRDefault="009D2F45" w:rsidP="00904C11">
      <w:pPr>
        <w:rPr>
          <w:b/>
          <w:bCs/>
        </w:rPr>
        <w:sectPr w:rsidR="009D2F45" w:rsidSect="00783310"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7DFF9FAD" w14:textId="5C60001D" w:rsidR="00AD2D27" w:rsidRPr="00AD2D27" w:rsidRDefault="00AD2D27" w:rsidP="00904C11">
      <w:pPr>
        <w:rPr>
          <w:b/>
          <w:bCs/>
        </w:rPr>
      </w:pPr>
      <w:r w:rsidRPr="00AD2D27">
        <w:rPr>
          <w:b/>
          <w:bCs/>
        </w:rPr>
        <w:lastRenderedPageBreak/>
        <w:t>Mnenje Ministrstva za infrastrukturo</w:t>
      </w:r>
    </w:p>
    <w:p w14:paraId="7DF5C645" w14:textId="77777777" w:rsidR="00AD2D27" w:rsidRDefault="00AD2D27" w:rsidP="00904C11"/>
    <w:p w14:paraId="7E5CE5E5" w14:textId="77777777" w:rsidR="00AD2D27" w:rsidRDefault="00AD2D27" w:rsidP="00904C11"/>
    <w:p w14:paraId="2FF5C068" w14:textId="77777777" w:rsidR="00AD2D27" w:rsidRDefault="00AD2D27" w:rsidP="00904C11">
      <w:r>
        <w:rPr>
          <w:noProof/>
        </w:rPr>
        <w:drawing>
          <wp:anchor distT="0" distB="0" distL="114300" distR="114300" simplePos="0" relativeHeight="251665408" behindDoc="0" locked="0" layoutInCell="1" allowOverlap="1" wp14:anchorId="262E2711" wp14:editId="539D7E0F">
            <wp:simplePos x="0" y="0"/>
            <wp:positionH relativeFrom="column">
              <wp:posOffset>0</wp:posOffset>
            </wp:positionH>
            <wp:positionV relativeFrom="paragraph">
              <wp:posOffset>-165100</wp:posOffset>
            </wp:positionV>
            <wp:extent cx="5767070" cy="7063105"/>
            <wp:effectExtent l="0" t="0" r="0" b="0"/>
            <wp:wrapNone/>
            <wp:docPr id="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706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039E18D3" w14:textId="77777777" w:rsidR="00AD2D27" w:rsidRDefault="00AD2D27" w:rsidP="00904C11"/>
    <w:p w14:paraId="06F98818" w14:textId="77777777" w:rsidR="00AD2D27" w:rsidRDefault="00AD2D27" w:rsidP="00904C11"/>
    <w:p w14:paraId="082E21BC" w14:textId="77777777" w:rsidR="00AD2D27" w:rsidRDefault="00AD2D27" w:rsidP="00904C11"/>
    <w:p w14:paraId="2367ACF7" w14:textId="77777777" w:rsidR="00AD2D27" w:rsidRDefault="00AD2D27" w:rsidP="00904C11"/>
    <w:p w14:paraId="0C2E1633" w14:textId="77777777" w:rsidR="00AD2D27" w:rsidRDefault="00AD2D27" w:rsidP="00904C11"/>
    <w:p w14:paraId="770AF4BD" w14:textId="77777777" w:rsidR="00AD2D27" w:rsidRDefault="00AD2D27" w:rsidP="00904C11"/>
    <w:p w14:paraId="349BD3B9" w14:textId="77777777" w:rsidR="00AD2D27" w:rsidRDefault="00AD2D27" w:rsidP="00904C11"/>
    <w:p w14:paraId="442836C2" w14:textId="77777777" w:rsidR="00AD2D27" w:rsidRDefault="00AD2D27" w:rsidP="00904C11"/>
    <w:p w14:paraId="2D59734B" w14:textId="77777777" w:rsidR="00AD2D27" w:rsidRDefault="00AD2D27" w:rsidP="00904C11"/>
    <w:p w14:paraId="74F2EAFA" w14:textId="77777777" w:rsidR="00AD2D27" w:rsidRDefault="00AD2D27" w:rsidP="00904C11"/>
    <w:p w14:paraId="377D8477" w14:textId="77777777" w:rsidR="00AD2D27" w:rsidRDefault="00AD2D27" w:rsidP="00904C11"/>
    <w:p w14:paraId="3994ADB5" w14:textId="77777777" w:rsidR="00AD2D27" w:rsidRDefault="00AD2D27" w:rsidP="00904C11"/>
    <w:p w14:paraId="7056ADF4" w14:textId="77777777" w:rsidR="00AD2D27" w:rsidRDefault="00AD2D27" w:rsidP="00904C11"/>
    <w:p w14:paraId="1AF3C50D" w14:textId="77777777" w:rsidR="00AD2D27" w:rsidRDefault="00AD2D27" w:rsidP="00904C11"/>
    <w:p w14:paraId="3A0983E1" w14:textId="77777777" w:rsidR="00AD2D27" w:rsidRDefault="00AD2D27" w:rsidP="00904C11"/>
    <w:p w14:paraId="38526C7B" w14:textId="77777777" w:rsidR="00AD2D27" w:rsidRDefault="00AD2D27" w:rsidP="00904C11"/>
    <w:p w14:paraId="41A66E95" w14:textId="77777777" w:rsidR="00AD2D27" w:rsidRDefault="00AD2D27" w:rsidP="00904C11"/>
    <w:p w14:paraId="2DC304AC" w14:textId="77777777" w:rsidR="00AD2D27" w:rsidRDefault="00AD2D27" w:rsidP="00904C11"/>
    <w:p w14:paraId="13CED58C" w14:textId="77777777" w:rsidR="00AD2D27" w:rsidRDefault="00AD2D27" w:rsidP="00904C11"/>
    <w:p w14:paraId="256ADE67" w14:textId="77777777" w:rsidR="00AD2D27" w:rsidRDefault="00AD2D27" w:rsidP="00904C11"/>
    <w:p w14:paraId="0D2A54DF" w14:textId="77777777" w:rsidR="00AD2D27" w:rsidRDefault="00AD2D27" w:rsidP="00904C11"/>
    <w:p w14:paraId="18BAB2CF" w14:textId="77777777" w:rsidR="00AD2D27" w:rsidRDefault="00AD2D27" w:rsidP="00904C11"/>
    <w:p w14:paraId="0764F0EC" w14:textId="77777777" w:rsidR="00AD2D27" w:rsidRDefault="00AD2D27" w:rsidP="00904C11"/>
    <w:p w14:paraId="00D7EDEC" w14:textId="77777777" w:rsidR="00AD2D27" w:rsidRDefault="00AD2D27" w:rsidP="00904C11"/>
    <w:p w14:paraId="067335B2" w14:textId="77777777" w:rsidR="00AD2D27" w:rsidRDefault="00AD2D27" w:rsidP="00904C11"/>
    <w:p w14:paraId="7C3B1C78" w14:textId="77777777" w:rsidR="00AD2D27" w:rsidRDefault="00AD2D27" w:rsidP="00904C11"/>
    <w:p w14:paraId="1EC3E5E1" w14:textId="77777777" w:rsidR="00AD2D27" w:rsidRDefault="00AD2D27" w:rsidP="00904C11"/>
    <w:p w14:paraId="03601F64" w14:textId="77777777" w:rsidR="00AD2D27" w:rsidRDefault="00AD2D27" w:rsidP="00904C11"/>
    <w:p w14:paraId="4D19EB52" w14:textId="77777777" w:rsidR="00AD2D27" w:rsidRDefault="00AD2D27" w:rsidP="00904C11"/>
    <w:p w14:paraId="2F0C2F44" w14:textId="77777777" w:rsidR="00AD2D27" w:rsidRDefault="00AD2D27" w:rsidP="00904C11"/>
    <w:p w14:paraId="5BC7CB9E" w14:textId="77777777" w:rsidR="00AD2D27" w:rsidRDefault="00AD2D27" w:rsidP="00904C11"/>
    <w:p w14:paraId="6CB4862B" w14:textId="77777777" w:rsidR="00AD2D27" w:rsidRDefault="00AD2D27" w:rsidP="00904C11"/>
    <w:p w14:paraId="6C7D2C8A" w14:textId="77777777" w:rsidR="00AD2D27" w:rsidRDefault="00AD2D27" w:rsidP="00904C11"/>
    <w:p w14:paraId="618E9B54" w14:textId="77777777" w:rsidR="00AD2D27" w:rsidRDefault="00AD2D27" w:rsidP="00904C11"/>
    <w:p w14:paraId="45863C5F" w14:textId="77777777" w:rsidR="00AD2D27" w:rsidRDefault="00AD2D27" w:rsidP="00904C11"/>
    <w:p w14:paraId="6C11DD72" w14:textId="77777777" w:rsidR="00AD2D27" w:rsidRDefault="00AD2D27" w:rsidP="00904C11"/>
    <w:p w14:paraId="567CE675" w14:textId="77777777" w:rsidR="00AD2D27" w:rsidRDefault="00AD2D27" w:rsidP="00904C11"/>
    <w:p w14:paraId="2F51D45C" w14:textId="77777777" w:rsidR="00AD2D27" w:rsidRDefault="00AD2D27" w:rsidP="00904C11"/>
    <w:p w14:paraId="20611910" w14:textId="77777777" w:rsidR="00AD2D27" w:rsidRDefault="00AD2D27" w:rsidP="00904C11"/>
    <w:p w14:paraId="7337794E" w14:textId="77777777" w:rsidR="00AD2D27" w:rsidRDefault="00AD2D27" w:rsidP="00904C11"/>
    <w:p w14:paraId="4F672D84" w14:textId="77777777" w:rsidR="00AD2D27" w:rsidRDefault="00AD2D27" w:rsidP="00904C11"/>
    <w:p w14:paraId="6751D675" w14:textId="77777777" w:rsidR="00AD2D27" w:rsidRDefault="00AD2D27" w:rsidP="00904C11"/>
    <w:p w14:paraId="2D6730B3" w14:textId="77777777" w:rsidR="00AD2D27" w:rsidRDefault="00AD2D27" w:rsidP="00904C11"/>
    <w:p w14:paraId="0018A7E3" w14:textId="77777777" w:rsidR="00AD2D27" w:rsidRDefault="00AD2D27" w:rsidP="00904C11"/>
    <w:p w14:paraId="47BAA317" w14:textId="77777777" w:rsidR="00AD2D27" w:rsidRDefault="00AD2D27" w:rsidP="00904C11"/>
    <w:p w14:paraId="132BF238" w14:textId="77777777" w:rsidR="00AD2D27" w:rsidRDefault="00AD2D27" w:rsidP="00904C11"/>
    <w:p w14:paraId="22F449BC" w14:textId="77777777" w:rsidR="00AD2D27" w:rsidRDefault="00AD2D27" w:rsidP="00904C11"/>
    <w:p w14:paraId="50E62287" w14:textId="77777777" w:rsidR="00AD2D27" w:rsidRDefault="00AD2D27" w:rsidP="00904C11"/>
    <w:p w14:paraId="28AECA41" w14:textId="77777777" w:rsidR="00AD2D27" w:rsidRPr="00F34488" w:rsidRDefault="00AD2D27" w:rsidP="00904C11">
      <w:pPr>
        <w:rPr>
          <w:b/>
          <w:bCs/>
        </w:rPr>
      </w:pPr>
    </w:p>
    <w:p w14:paraId="59D34847" w14:textId="4DFE438C" w:rsidR="00AD2D27" w:rsidRPr="00F34488" w:rsidRDefault="00AD2D27" w:rsidP="00904C11">
      <w:pPr>
        <w:rPr>
          <w:b/>
          <w:bCs/>
        </w:rPr>
      </w:pPr>
      <w:r w:rsidRPr="00F34488">
        <w:rPr>
          <w:b/>
          <w:bCs/>
        </w:rPr>
        <w:lastRenderedPageBreak/>
        <w:t>Mnenje Ministrstva za kohezijo in regionalni razvoj</w:t>
      </w:r>
    </w:p>
    <w:p w14:paraId="29A610C4" w14:textId="77777777" w:rsidR="00AD2D27" w:rsidRPr="00F34488" w:rsidRDefault="00AD2D27" w:rsidP="00904C11">
      <w:pPr>
        <w:rPr>
          <w:b/>
          <w:bCs/>
        </w:rPr>
      </w:pPr>
    </w:p>
    <w:p w14:paraId="7B137C68" w14:textId="77777777" w:rsidR="00AD2D27" w:rsidRPr="00F34488" w:rsidRDefault="00AD2D27" w:rsidP="00904C11">
      <w:pPr>
        <w:rPr>
          <w:b/>
          <w:bCs/>
        </w:rPr>
      </w:pPr>
    </w:p>
    <w:p w14:paraId="2B215F0D" w14:textId="3598994B" w:rsidR="00AD2D27" w:rsidRPr="00F34488" w:rsidRDefault="00AD2D27" w:rsidP="00904C11">
      <w:pPr>
        <w:rPr>
          <w:b/>
          <w:bCs/>
        </w:rPr>
        <w:sectPr w:rsidR="00AD2D27" w:rsidRPr="00F34488" w:rsidSect="00783310">
          <w:pgSz w:w="11900" w:h="16840" w:code="9"/>
          <w:pgMar w:top="1701" w:right="1701" w:bottom="1134" w:left="1701" w:header="964" w:footer="794" w:gutter="0"/>
          <w:cols w:space="708"/>
          <w:titlePg/>
        </w:sectPr>
      </w:pPr>
      <w:r w:rsidRPr="00F34488">
        <w:rPr>
          <w:b/>
          <w:bCs/>
          <w:noProof/>
        </w:rPr>
        <w:drawing>
          <wp:anchor distT="0" distB="0" distL="114300" distR="114300" simplePos="0" relativeHeight="251667456" behindDoc="0" locked="0" layoutInCell="1" allowOverlap="1" wp14:anchorId="3A3DA14C" wp14:editId="6961AC49">
            <wp:simplePos x="0" y="0"/>
            <wp:positionH relativeFrom="column">
              <wp:posOffset>0</wp:posOffset>
            </wp:positionH>
            <wp:positionV relativeFrom="paragraph">
              <wp:posOffset>-165100</wp:posOffset>
            </wp:positionV>
            <wp:extent cx="5768975" cy="7501255"/>
            <wp:effectExtent l="0" t="0" r="0" b="0"/>
            <wp:wrapNone/>
            <wp:docPr id="15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975" cy="750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7BA37352" w14:textId="780CDFE4" w:rsidR="00AD2D27" w:rsidRDefault="00AD2D27" w:rsidP="00904C11">
      <w:r w:rsidRPr="00F34488">
        <w:rPr>
          <w:b/>
          <w:bCs/>
        </w:rPr>
        <w:lastRenderedPageBreak/>
        <w:t xml:space="preserve">Mnenje Ministrstva </w:t>
      </w:r>
      <w:r w:rsidR="00F34488" w:rsidRPr="00F34488">
        <w:rPr>
          <w:b/>
          <w:bCs/>
        </w:rPr>
        <w:t>za zdravje</w:t>
      </w:r>
      <w:r>
        <w:t xml:space="preserve"> </w:t>
      </w:r>
    </w:p>
    <w:p w14:paraId="68E8D564" w14:textId="693E39CE" w:rsidR="00F34488" w:rsidRDefault="00F34488" w:rsidP="00904C11">
      <w:r>
        <w:rPr>
          <w:noProof/>
        </w:rPr>
        <w:drawing>
          <wp:anchor distT="0" distB="0" distL="114300" distR="114300" simplePos="0" relativeHeight="251669504" behindDoc="0" locked="0" layoutInCell="1" allowOverlap="1" wp14:anchorId="4A0028DC" wp14:editId="032C62E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705" cy="6607175"/>
            <wp:effectExtent l="0" t="0" r="0" b="0"/>
            <wp:wrapNone/>
            <wp:docPr id="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660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03B7547" w14:textId="77777777" w:rsidR="00F34488" w:rsidRDefault="00F34488" w:rsidP="00904C11"/>
    <w:p w14:paraId="7C0F5842" w14:textId="77777777" w:rsidR="00F34488" w:rsidRDefault="00F34488" w:rsidP="00904C11"/>
    <w:p w14:paraId="389D4C5C" w14:textId="77777777" w:rsidR="00F34488" w:rsidRDefault="00F34488" w:rsidP="00904C11"/>
    <w:p w14:paraId="30704091" w14:textId="77777777" w:rsidR="00F34488" w:rsidRDefault="00F34488" w:rsidP="00904C11"/>
    <w:p w14:paraId="3BE30D7A" w14:textId="77777777" w:rsidR="00F34488" w:rsidRDefault="00F34488" w:rsidP="00904C11"/>
    <w:p w14:paraId="6BC59727" w14:textId="77777777" w:rsidR="00F34488" w:rsidRDefault="00F34488" w:rsidP="00904C11"/>
    <w:p w14:paraId="6251EFE6" w14:textId="77777777" w:rsidR="00F34488" w:rsidRDefault="00F34488" w:rsidP="00904C11"/>
    <w:p w14:paraId="03D1D495" w14:textId="77777777" w:rsidR="00F34488" w:rsidRDefault="00F34488" w:rsidP="00904C11"/>
    <w:p w14:paraId="3C9BA878" w14:textId="77777777" w:rsidR="00F34488" w:rsidRDefault="00F34488" w:rsidP="00904C11"/>
    <w:p w14:paraId="5F311F65" w14:textId="77777777" w:rsidR="00F34488" w:rsidRDefault="00F34488" w:rsidP="00904C11"/>
    <w:p w14:paraId="4163F0D5" w14:textId="77777777" w:rsidR="00F34488" w:rsidRDefault="00F34488" w:rsidP="00904C11"/>
    <w:p w14:paraId="4F8EB365" w14:textId="77777777" w:rsidR="00F34488" w:rsidRDefault="00F34488" w:rsidP="00904C11"/>
    <w:p w14:paraId="79C88B5E" w14:textId="77777777" w:rsidR="00F34488" w:rsidRDefault="00F34488" w:rsidP="00904C11"/>
    <w:p w14:paraId="5BA56B4D" w14:textId="77777777" w:rsidR="00F34488" w:rsidRDefault="00F34488" w:rsidP="00904C11"/>
    <w:p w14:paraId="7FCFE6BC" w14:textId="77777777" w:rsidR="00F34488" w:rsidRDefault="00F34488" w:rsidP="00904C11"/>
    <w:p w14:paraId="04F765A6" w14:textId="77777777" w:rsidR="00F34488" w:rsidRDefault="00F34488" w:rsidP="00904C11"/>
    <w:p w14:paraId="74134B93" w14:textId="77777777" w:rsidR="00F34488" w:rsidRDefault="00F34488" w:rsidP="00904C11"/>
    <w:p w14:paraId="7D0B410E" w14:textId="77777777" w:rsidR="00F34488" w:rsidRDefault="00F34488" w:rsidP="00904C11"/>
    <w:p w14:paraId="274E3B87" w14:textId="77777777" w:rsidR="00F34488" w:rsidRDefault="00F34488" w:rsidP="00904C11"/>
    <w:p w14:paraId="001DFE30" w14:textId="77777777" w:rsidR="00F34488" w:rsidRDefault="00F34488" w:rsidP="00904C11"/>
    <w:p w14:paraId="20128A30" w14:textId="77777777" w:rsidR="00F34488" w:rsidRDefault="00F34488" w:rsidP="00904C11"/>
    <w:p w14:paraId="3CA83697" w14:textId="77777777" w:rsidR="00F34488" w:rsidRDefault="00F34488" w:rsidP="00904C11"/>
    <w:p w14:paraId="535F8120" w14:textId="77777777" w:rsidR="00F34488" w:rsidRDefault="00F34488" w:rsidP="00904C11"/>
    <w:p w14:paraId="4752D47D" w14:textId="77777777" w:rsidR="00F34488" w:rsidRDefault="00F34488" w:rsidP="00904C11"/>
    <w:p w14:paraId="765CD363" w14:textId="77777777" w:rsidR="00F34488" w:rsidRDefault="00F34488" w:rsidP="00904C11"/>
    <w:p w14:paraId="78943843" w14:textId="77777777" w:rsidR="00F34488" w:rsidRDefault="00F34488" w:rsidP="00904C11"/>
    <w:p w14:paraId="4001DCD4" w14:textId="77777777" w:rsidR="00F34488" w:rsidRDefault="00F34488" w:rsidP="00904C11"/>
    <w:p w14:paraId="5B910992" w14:textId="77777777" w:rsidR="00F34488" w:rsidRDefault="00F34488" w:rsidP="00904C11"/>
    <w:p w14:paraId="4EED00E6" w14:textId="77777777" w:rsidR="00F34488" w:rsidRDefault="00F34488" w:rsidP="00904C11"/>
    <w:p w14:paraId="74DCE50A" w14:textId="77777777" w:rsidR="00F34488" w:rsidRDefault="00F34488" w:rsidP="00904C11"/>
    <w:p w14:paraId="44B836ED" w14:textId="77777777" w:rsidR="00F34488" w:rsidRDefault="00F34488" w:rsidP="00904C11"/>
    <w:p w14:paraId="65C9721C" w14:textId="77777777" w:rsidR="00F34488" w:rsidRDefault="00F34488" w:rsidP="00904C11"/>
    <w:p w14:paraId="2EED0E21" w14:textId="77777777" w:rsidR="00F34488" w:rsidRDefault="00F34488" w:rsidP="00904C11"/>
    <w:p w14:paraId="5E08440E" w14:textId="77777777" w:rsidR="00F34488" w:rsidRDefault="00F34488" w:rsidP="00904C11"/>
    <w:p w14:paraId="532D18E8" w14:textId="77777777" w:rsidR="00F34488" w:rsidRDefault="00F34488" w:rsidP="00904C11"/>
    <w:p w14:paraId="0DC3B702" w14:textId="77777777" w:rsidR="00F34488" w:rsidRDefault="00F34488" w:rsidP="00904C11"/>
    <w:p w14:paraId="30E41EF6" w14:textId="77777777" w:rsidR="00F34488" w:rsidRDefault="00F34488" w:rsidP="00904C11"/>
    <w:p w14:paraId="0D254534" w14:textId="77777777" w:rsidR="00F34488" w:rsidRDefault="00F34488" w:rsidP="00904C11"/>
    <w:p w14:paraId="4FC5002E" w14:textId="77777777" w:rsidR="00F34488" w:rsidRDefault="00F34488" w:rsidP="00904C11"/>
    <w:p w14:paraId="71600234" w14:textId="77777777" w:rsidR="00F34488" w:rsidRDefault="00F34488" w:rsidP="00904C11"/>
    <w:p w14:paraId="6A038DD4" w14:textId="77777777" w:rsidR="00F34488" w:rsidRDefault="00F34488" w:rsidP="00904C11"/>
    <w:p w14:paraId="2B29822B" w14:textId="77777777" w:rsidR="00F34488" w:rsidRDefault="00F34488" w:rsidP="00904C11"/>
    <w:p w14:paraId="52F986E1" w14:textId="77777777" w:rsidR="00F34488" w:rsidRDefault="00F34488" w:rsidP="00904C11"/>
    <w:p w14:paraId="2DB2580B" w14:textId="77777777" w:rsidR="00F34488" w:rsidRDefault="00F34488" w:rsidP="00904C11">
      <w:pPr>
        <w:sectPr w:rsidR="00F34488" w:rsidSect="00783310">
          <w:pgSz w:w="11900" w:h="16840" w:code="9"/>
          <w:pgMar w:top="1701" w:right="1701" w:bottom="1134" w:left="1701" w:header="964" w:footer="794" w:gutter="0"/>
          <w:cols w:space="708"/>
          <w:titlePg/>
        </w:sectPr>
      </w:pPr>
    </w:p>
    <w:p w14:paraId="3AC83552" w14:textId="22434B5C" w:rsidR="00F34488" w:rsidRPr="00012419" w:rsidRDefault="00012419" w:rsidP="00904C11">
      <w:pPr>
        <w:rPr>
          <w:b/>
          <w:bCs/>
        </w:rPr>
      </w:pPr>
      <w:r w:rsidRPr="00012419">
        <w:rPr>
          <w:b/>
          <w:bCs/>
        </w:rPr>
        <w:lastRenderedPageBreak/>
        <w:t>Mnenje Ministrstva za obrambo</w:t>
      </w:r>
    </w:p>
    <w:p w14:paraId="6F455760" w14:textId="77777777" w:rsidR="00012419" w:rsidRDefault="00012419" w:rsidP="00904C11"/>
    <w:p w14:paraId="7AAC2AAB" w14:textId="5B5C5AB5" w:rsidR="00012419" w:rsidRDefault="00012419" w:rsidP="00904C11">
      <w:r>
        <w:rPr>
          <w:noProof/>
        </w:rPr>
        <w:drawing>
          <wp:anchor distT="0" distB="0" distL="114300" distR="114300" simplePos="0" relativeHeight="251673600" behindDoc="0" locked="0" layoutInCell="1" allowOverlap="1" wp14:anchorId="732D9D35" wp14:editId="37F4F8E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8340" cy="8764270"/>
            <wp:effectExtent l="0" t="0" r="0" b="0"/>
            <wp:wrapNone/>
            <wp:docPr id="24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3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8340" cy="8764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7FE20EE" w14:textId="77777777" w:rsidR="00012419" w:rsidRPr="00012419" w:rsidRDefault="00012419" w:rsidP="00012419"/>
    <w:p w14:paraId="105293DC" w14:textId="77777777" w:rsidR="00012419" w:rsidRPr="00012419" w:rsidRDefault="00012419" w:rsidP="00012419"/>
    <w:p w14:paraId="36D36055" w14:textId="77777777" w:rsidR="00012419" w:rsidRPr="00012419" w:rsidRDefault="00012419" w:rsidP="00012419"/>
    <w:p w14:paraId="75BCEE7C" w14:textId="77777777" w:rsidR="00012419" w:rsidRPr="00012419" w:rsidRDefault="00012419" w:rsidP="00012419"/>
    <w:p w14:paraId="21EBC855" w14:textId="77777777" w:rsidR="00012419" w:rsidRPr="00012419" w:rsidRDefault="00012419" w:rsidP="00012419"/>
    <w:p w14:paraId="26E86AEC" w14:textId="77777777" w:rsidR="00012419" w:rsidRPr="00012419" w:rsidRDefault="00012419" w:rsidP="00012419"/>
    <w:p w14:paraId="59973037" w14:textId="77777777" w:rsidR="00012419" w:rsidRPr="00012419" w:rsidRDefault="00012419" w:rsidP="00012419"/>
    <w:p w14:paraId="5B63FDF1" w14:textId="77777777" w:rsidR="00012419" w:rsidRPr="00012419" w:rsidRDefault="00012419" w:rsidP="00012419"/>
    <w:p w14:paraId="1616B6CC" w14:textId="77777777" w:rsidR="00012419" w:rsidRPr="00012419" w:rsidRDefault="00012419" w:rsidP="00012419"/>
    <w:p w14:paraId="4DFB6FC4" w14:textId="77777777" w:rsidR="00012419" w:rsidRPr="00012419" w:rsidRDefault="00012419" w:rsidP="00012419"/>
    <w:p w14:paraId="69806768" w14:textId="77777777" w:rsidR="00012419" w:rsidRPr="00012419" w:rsidRDefault="00012419" w:rsidP="00012419"/>
    <w:p w14:paraId="2B91CC1C" w14:textId="77777777" w:rsidR="00012419" w:rsidRPr="00012419" w:rsidRDefault="00012419" w:rsidP="00012419"/>
    <w:p w14:paraId="05218C82" w14:textId="77777777" w:rsidR="00012419" w:rsidRPr="00012419" w:rsidRDefault="00012419" w:rsidP="00012419"/>
    <w:p w14:paraId="7B11FC10" w14:textId="77777777" w:rsidR="00012419" w:rsidRPr="00012419" w:rsidRDefault="00012419" w:rsidP="00012419"/>
    <w:p w14:paraId="21CF796A" w14:textId="77777777" w:rsidR="00012419" w:rsidRPr="00012419" w:rsidRDefault="00012419" w:rsidP="00012419"/>
    <w:p w14:paraId="335DA6AB" w14:textId="77777777" w:rsidR="00012419" w:rsidRPr="00012419" w:rsidRDefault="00012419" w:rsidP="00012419"/>
    <w:p w14:paraId="7BD5EC79" w14:textId="77777777" w:rsidR="00012419" w:rsidRPr="00012419" w:rsidRDefault="00012419" w:rsidP="00012419"/>
    <w:p w14:paraId="51F42466" w14:textId="77777777" w:rsidR="00012419" w:rsidRPr="00012419" w:rsidRDefault="00012419" w:rsidP="00012419"/>
    <w:p w14:paraId="18413821" w14:textId="77777777" w:rsidR="00012419" w:rsidRPr="00012419" w:rsidRDefault="00012419" w:rsidP="00012419"/>
    <w:p w14:paraId="096FE5F3" w14:textId="77777777" w:rsidR="00012419" w:rsidRPr="00012419" w:rsidRDefault="00012419" w:rsidP="00012419"/>
    <w:p w14:paraId="249A468A" w14:textId="77777777" w:rsidR="00012419" w:rsidRPr="00012419" w:rsidRDefault="00012419" w:rsidP="00012419"/>
    <w:p w14:paraId="4AB81FF8" w14:textId="77777777" w:rsidR="00012419" w:rsidRPr="00012419" w:rsidRDefault="00012419" w:rsidP="00012419"/>
    <w:p w14:paraId="22EDB440" w14:textId="77777777" w:rsidR="00012419" w:rsidRPr="00012419" w:rsidRDefault="00012419" w:rsidP="00012419"/>
    <w:p w14:paraId="785C4063" w14:textId="77777777" w:rsidR="00012419" w:rsidRPr="00012419" w:rsidRDefault="00012419" w:rsidP="00012419"/>
    <w:p w14:paraId="6D949021" w14:textId="77777777" w:rsidR="00012419" w:rsidRPr="00012419" w:rsidRDefault="00012419" w:rsidP="00012419"/>
    <w:p w14:paraId="3D7AFD2C" w14:textId="77777777" w:rsidR="00012419" w:rsidRPr="00012419" w:rsidRDefault="00012419" w:rsidP="00012419"/>
    <w:p w14:paraId="2A4217FB" w14:textId="77777777" w:rsidR="00012419" w:rsidRPr="00012419" w:rsidRDefault="00012419" w:rsidP="00012419"/>
    <w:p w14:paraId="1870E9F2" w14:textId="77777777" w:rsidR="00012419" w:rsidRPr="00012419" w:rsidRDefault="00012419" w:rsidP="00012419"/>
    <w:p w14:paraId="25E4E6DD" w14:textId="77777777" w:rsidR="00012419" w:rsidRPr="00012419" w:rsidRDefault="00012419" w:rsidP="00012419"/>
    <w:p w14:paraId="20DFC791" w14:textId="77777777" w:rsidR="00012419" w:rsidRPr="00012419" w:rsidRDefault="00012419" w:rsidP="00012419"/>
    <w:p w14:paraId="11CBDBBD" w14:textId="77777777" w:rsidR="00012419" w:rsidRPr="00012419" w:rsidRDefault="00012419" w:rsidP="00012419"/>
    <w:p w14:paraId="70F6D63A" w14:textId="77777777" w:rsidR="00012419" w:rsidRPr="00012419" w:rsidRDefault="00012419" w:rsidP="00012419"/>
    <w:p w14:paraId="3EC347F1" w14:textId="77777777" w:rsidR="00012419" w:rsidRPr="00012419" w:rsidRDefault="00012419" w:rsidP="00012419"/>
    <w:p w14:paraId="29A406A7" w14:textId="77777777" w:rsidR="00012419" w:rsidRPr="00012419" w:rsidRDefault="00012419" w:rsidP="00012419"/>
    <w:p w14:paraId="582BE77F" w14:textId="77777777" w:rsidR="00012419" w:rsidRPr="00012419" w:rsidRDefault="00012419" w:rsidP="00012419"/>
    <w:p w14:paraId="306C6AC2" w14:textId="77777777" w:rsidR="00012419" w:rsidRPr="00012419" w:rsidRDefault="00012419" w:rsidP="00012419"/>
    <w:p w14:paraId="5580E4D5" w14:textId="77777777" w:rsidR="00012419" w:rsidRPr="00012419" w:rsidRDefault="00012419" w:rsidP="00012419"/>
    <w:p w14:paraId="083752D6" w14:textId="77777777" w:rsidR="00012419" w:rsidRPr="00012419" w:rsidRDefault="00012419" w:rsidP="00012419"/>
    <w:p w14:paraId="17FD8F9D" w14:textId="77777777" w:rsidR="00012419" w:rsidRPr="00012419" w:rsidRDefault="00012419" w:rsidP="00012419"/>
    <w:p w14:paraId="143CCD5B" w14:textId="77777777" w:rsidR="00012419" w:rsidRPr="00012419" w:rsidRDefault="00012419" w:rsidP="00012419"/>
    <w:p w14:paraId="185E377E" w14:textId="77777777" w:rsidR="00012419" w:rsidRPr="00012419" w:rsidRDefault="00012419" w:rsidP="00012419"/>
    <w:p w14:paraId="62A0121F" w14:textId="77777777" w:rsidR="00012419" w:rsidRPr="00012419" w:rsidRDefault="00012419" w:rsidP="00012419"/>
    <w:p w14:paraId="18A4C96D" w14:textId="77777777" w:rsidR="00012419" w:rsidRPr="00012419" w:rsidRDefault="00012419" w:rsidP="00012419"/>
    <w:p w14:paraId="3C068898" w14:textId="77777777" w:rsidR="00012419" w:rsidRPr="00012419" w:rsidRDefault="00012419" w:rsidP="00012419"/>
    <w:p w14:paraId="2A69ED67" w14:textId="77777777" w:rsidR="00012419" w:rsidRPr="00012419" w:rsidRDefault="00012419" w:rsidP="00012419"/>
    <w:p w14:paraId="7774BC64" w14:textId="77777777" w:rsidR="00012419" w:rsidRPr="00012419" w:rsidRDefault="00012419" w:rsidP="00012419"/>
    <w:p w14:paraId="5A0D50CE" w14:textId="77777777" w:rsidR="00012419" w:rsidRDefault="00012419" w:rsidP="00012419"/>
    <w:p w14:paraId="332C605F" w14:textId="77777777" w:rsidR="00012419" w:rsidRDefault="00012419" w:rsidP="00012419"/>
    <w:p w14:paraId="05E4BACD" w14:textId="77777777" w:rsidR="00012419" w:rsidRDefault="00012419" w:rsidP="00012419"/>
    <w:p w14:paraId="2D2EE291" w14:textId="77777777" w:rsidR="00012419" w:rsidRDefault="00012419" w:rsidP="00012419"/>
    <w:p w14:paraId="19655FE5" w14:textId="7911E329" w:rsidR="00012419" w:rsidRDefault="001C2F23" w:rsidP="00012419">
      <w:pPr>
        <w:rPr>
          <w:b/>
          <w:bCs/>
        </w:rPr>
      </w:pPr>
      <w:r w:rsidRPr="001C2F23">
        <w:rPr>
          <w:b/>
          <w:bCs/>
        </w:rPr>
        <w:lastRenderedPageBreak/>
        <w:t>Mnenje Ministrstva za digitalno preobrazbo</w:t>
      </w:r>
    </w:p>
    <w:p w14:paraId="65510900" w14:textId="77777777" w:rsidR="001C2F23" w:rsidRDefault="001C2F23" w:rsidP="00012419">
      <w:pPr>
        <w:rPr>
          <w:b/>
          <w:bCs/>
        </w:rPr>
      </w:pPr>
    </w:p>
    <w:p w14:paraId="73F8CEB9" w14:textId="30AA45B8" w:rsidR="001C2F23" w:rsidRDefault="001C2F23" w:rsidP="0001241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B7ABDF0" wp14:editId="7ED5454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705" cy="7708265"/>
            <wp:effectExtent l="0" t="0" r="0" b="0"/>
            <wp:wrapNone/>
            <wp:docPr id="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708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516CB73" w14:textId="77777777" w:rsidR="001C2F23" w:rsidRDefault="001C2F23" w:rsidP="00012419">
      <w:pPr>
        <w:rPr>
          <w:b/>
          <w:bCs/>
        </w:rPr>
      </w:pPr>
    </w:p>
    <w:p w14:paraId="161F4A1D" w14:textId="77777777" w:rsidR="001C2F23" w:rsidRDefault="001C2F23" w:rsidP="00012419">
      <w:pPr>
        <w:rPr>
          <w:b/>
          <w:bCs/>
        </w:rPr>
      </w:pPr>
    </w:p>
    <w:p w14:paraId="27B249D2" w14:textId="77777777" w:rsidR="001C2F23" w:rsidRDefault="001C2F23" w:rsidP="00012419">
      <w:pPr>
        <w:rPr>
          <w:b/>
          <w:bCs/>
        </w:rPr>
      </w:pPr>
    </w:p>
    <w:p w14:paraId="4FBC4438" w14:textId="77777777" w:rsidR="001C2F23" w:rsidRDefault="001C2F23" w:rsidP="00012419">
      <w:pPr>
        <w:rPr>
          <w:b/>
          <w:bCs/>
        </w:rPr>
      </w:pPr>
    </w:p>
    <w:p w14:paraId="71859E65" w14:textId="77777777" w:rsidR="001C2F23" w:rsidRDefault="001C2F23" w:rsidP="00012419">
      <w:pPr>
        <w:rPr>
          <w:b/>
          <w:bCs/>
        </w:rPr>
      </w:pPr>
    </w:p>
    <w:p w14:paraId="47FA6DDB" w14:textId="77777777" w:rsidR="001C2F23" w:rsidRDefault="001C2F23" w:rsidP="00012419">
      <w:pPr>
        <w:rPr>
          <w:b/>
          <w:bCs/>
        </w:rPr>
      </w:pPr>
    </w:p>
    <w:p w14:paraId="7C2DA337" w14:textId="77777777" w:rsidR="001C2F23" w:rsidRDefault="001C2F23" w:rsidP="00012419">
      <w:pPr>
        <w:rPr>
          <w:b/>
          <w:bCs/>
        </w:rPr>
      </w:pPr>
    </w:p>
    <w:p w14:paraId="63E40395" w14:textId="77777777" w:rsidR="001C2F23" w:rsidRDefault="001C2F23" w:rsidP="00012419">
      <w:pPr>
        <w:rPr>
          <w:b/>
          <w:bCs/>
        </w:rPr>
      </w:pPr>
    </w:p>
    <w:p w14:paraId="33FE0C13" w14:textId="77777777" w:rsidR="001C2F23" w:rsidRDefault="001C2F23" w:rsidP="00012419">
      <w:pPr>
        <w:rPr>
          <w:b/>
          <w:bCs/>
        </w:rPr>
      </w:pPr>
    </w:p>
    <w:p w14:paraId="15D0CC69" w14:textId="77777777" w:rsidR="001C2F23" w:rsidRDefault="001C2F23" w:rsidP="00012419">
      <w:pPr>
        <w:rPr>
          <w:b/>
          <w:bCs/>
        </w:rPr>
      </w:pPr>
    </w:p>
    <w:p w14:paraId="2A3410C7" w14:textId="77777777" w:rsidR="001C2F23" w:rsidRDefault="001C2F23" w:rsidP="00012419">
      <w:pPr>
        <w:rPr>
          <w:b/>
          <w:bCs/>
        </w:rPr>
      </w:pPr>
    </w:p>
    <w:p w14:paraId="4FD6CC87" w14:textId="77777777" w:rsidR="001C2F23" w:rsidRDefault="001C2F23" w:rsidP="00012419">
      <w:pPr>
        <w:rPr>
          <w:b/>
          <w:bCs/>
        </w:rPr>
      </w:pPr>
    </w:p>
    <w:p w14:paraId="5595B4FB" w14:textId="77777777" w:rsidR="001C2F23" w:rsidRDefault="001C2F23" w:rsidP="00012419">
      <w:pPr>
        <w:rPr>
          <w:b/>
          <w:bCs/>
        </w:rPr>
      </w:pPr>
    </w:p>
    <w:p w14:paraId="01FC1E82" w14:textId="77777777" w:rsidR="001C2F23" w:rsidRDefault="001C2F23" w:rsidP="00012419">
      <w:pPr>
        <w:rPr>
          <w:b/>
          <w:bCs/>
        </w:rPr>
      </w:pPr>
    </w:p>
    <w:p w14:paraId="4CC3B1B9" w14:textId="77777777" w:rsidR="001C2F23" w:rsidRDefault="001C2F23" w:rsidP="00012419">
      <w:pPr>
        <w:rPr>
          <w:b/>
          <w:bCs/>
        </w:rPr>
      </w:pPr>
    </w:p>
    <w:p w14:paraId="4F1BC512" w14:textId="77777777" w:rsidR="001C2F23" w:rsidRDefault="001C2F23" w:rsidP="00012419">
      <w:pPr>
        <w:rPr>
          <w:b/>
          <w:bCs/>
        </w:rPr>
      </w:pPr>
    </w:p>
    <w:p w14:paraId="584072F8" w14:textId="77777777" w:rsidR="001C2F23" w:rsidRDefault="001C2F23" w:rsidP="00012419">
      <w:pPr>
        <w:rPr>
          <w:b/>
          <w:bCs/>
        </w:rPr>
      </w:pPr>
    </w:p>
    <w:p w14:paraId="551880ED" w14:textId="77777777" w:rsidR="001C2F23" w:rsidRDefault="001C2F23" w:rsidP="00012419">
      <w:pPr>
        <w:rPr>
          <w:b/>
          <w:bCs/>
        </w:rPr>
      </w:pPr>
    </w:p>
    <w:p w14:paraId="132CF0C1" w14:textId="77777777" w:rsidR="001C2F23" w:rsidRDefault="001C2F23" w:rsidP="00012419">
      <w:pPr>
        <w:rPr>
          <w:b/>
          <w:bCs/>
        </w:rPr>
      </w:pPr>
    </w:p>
    <w:p w14:paraId="75234531" w14:textId="77777777" w:rsidR="001C2F23" w:rsidRDefault="001C2F23" w:rsidP="00012419">
      <w:pPr>
        <w:rPr>
          <w:b/>
          <w:bCs/>
        </w:rPr>
      </w:pPr>
    </w:p>
    <w:p w14:paraId="74E69450" w14:textId="77777777" w:rsidR="001C2F23" w:rsidRDefault="001C2F23" w:rsidP="00012419">
      <w:pPr>
        <w:rPr>
          <w:b/>
          <w:bCs/>
        </w:rPr>
      </w:pPr>
    </w:p>
    <w:p w14:paraId="1840C873" w14:textId="77777777" w:rsidR="001C2F23" w:rsidRDefault="001C2F23" w:rsidP="00012419">
      <w:pPr>
        <w:rPr>
          <w:b/>
          <w:bCs/>
        </w:rPr>
      </w:pPr>
    </w:p>
    <w:p w14:paraId="015957B9" w14:textId="77777777" w:rsidR="001C2F23" w:rsidRDefault="001C2F23" w:rsidP="00012419">
      <w:pPr>
        <w:rPr>
          <w:b/>
          <w:bCs/>
        </w:rPr>
      </w:pPr>
    </w:p>
    <w:p w14:paraId="662A7727" w14:textId="77777777" w:rsidR="001C2F23" w:rsidRDefault="001C2F23" w:rsidP="00012419">
      <w:pPr>
        <w:rPr>
          <w:b/>
          <w:bCs/>
        </w:rPr>
      </w:pPr>
    </w:p>
    <w:p w14:paraId="11AFB4D1" w14:textId="77777777" w:rsidR="001C2F23" w:rsidRDefault="001C2F23" w:rsidP="00012419">
      <w:pPr>
        <w:rPr>
          <w:b/>
          <w:bCs/>
        </w:rPr>
      </w:pPr>
    </w:p>
    <w:p w14:paraId="68C4B0B1" w14:textId="77777777" w:rsidR="001C2F23" w:rsidRDefault="001C2F23" w:rsidP="00012419">
      <w:pPr>
        <w:rPr>
          <w:b/>
          <w:bCs/>
        </w:rPr>
      </w:pPr>
    </w:p>
    <w:p w14:paraId="1D9311FD" w14:textId="77777777" w:rsidR="001C2F23" w:rsidRDefault="001C2F23" w:rsidP="00012419">
      <w:pPr>
        <w:rPr>
          <w:b/>
          <w:bCs/>
        </w:rPr>
      </w:pPr>
    </w:p>
    <w:p w14:paraId="7BBDBF07" w14:textId="77777777" w:rsidR="001C2F23" w:rsidRDefault="001C2F23" w:rsidP="00012419">
      <w:pPr>
        <w:rPr>
          <w:b/>
          <w:bCs/>
        </w:rPr>
      </w:pPr>
    </w:p>
    <w:p w14:paraId="4512383C" w14:textId="77777777" w:rsidR="001C2F23" w:rsidRDefault="001C2F23" w:rsidP="00012419">
      <w:pPr>
        <w:rPr>
          <w:b/>
          <w:bCs/>
        </w:rPr>
      </w:pPr>
    </w:p>
    <w:p w14:paraId="284ADEE1" w14:textId="77777777" w:rsidR="001C2F23" w:rsidRDefault="001C2F23" w:rsidP="00012419">
      <w:pPr>
        <w:rPr>
          <w:b/>
          <w:bCs/>
        </w:rPr>
      </w:pPr>
    </w:p>
    <w:p w14:paraId="6AA48F97" w14:textId="77777777" w:rsidR="001C2F23" w:rsidRDefault="001C2F23" w:rsidP="00012419">
      <w:pPr>
        <w:rPr>
          <w:b/>
          <w:bCs/>
        </w:rPr>
      </w:pPr>
    </w:p>
    <w:p w14:paraId="25BA2E28" w14:textId="77777777" w:rsidR="001C2F23" w:rsidRDefault="001C2F23" w:rsidP="00012419">
      <w:pPr>
        <w:rPr>
          <w:b/>
          <w:bCs/>
        </w:rPr>
      </w:pPr>
    </w:p>
    <w:p w14:paraId="1E7BAE7A" w14:textId="77777777" w:rsidR="001C2F23" w:rsidRDefault="001C2F23" w:rsidP="00012419">
      <w:pPr>
        <w:rPr>
          <w:b/>
          <w:bCs/>
        </w:rPr>
      </w:pPr>
    </w:p>
    <w:p w14:paraId="1FECA906" w14:textId="77777777" w:rsidR="001C2F23" w:rsidRDefault="001C2F23" w:rsidP="00012419">
      <w:pPr>
        <w:rPr>
          <w:b/>
          <w:bCs/>
        </w:rPr>
      </w:pPr>
    </w:p>
    <w:p w14:paraId="578160C0" w14:textId="77777777" w:rsidR="001C2F23" w:rsidRDefault="001C2F23" w:rsidP="00012419">
      <w:pPr>
        <w:rPr>
          <w:b/>
          <w:bCs/>
        </w:rPr>
      </w:pPr>
    </w:p>
    <w:p w14:paraId="00088D41" w14:textId="77777777" w:rsidR="001C2F23" w:rsidRDefault="001C2F23" w:rsidP="00012419">
      <w:pPr>
        <w:rPr>
          <w:b/>
          <w:bCs/>
        </w:rPr>
      </w:pPr>
    </w:p>
    <w:p w14:paraId="5173BE87" w14:textId="77777777" w:rsidR="001C2F23" w:rsidRDefault="001C2F23" w:rsidP="00012419">
      <w:pPr>
        <w:rPr>
          <w:b/>
          <w:bCs/>
        </w:rPr>
      </w:pPr>
    </w:p>
    <w:p w14:paraId="08F7DA47" w14:textId="77777777" w:rsidR="001C2F23" w:rsidRDefault="001C2F23" w:rsidP="00012419">
      <w:pPr>
        <w:rPr>
          <w:b/>
          <w:bCs/>
        </w:rPr>
      </w:pPr>
    </w:p>
    <w:p w14:paraId="14A37DC7" w14:textId="77777777" w:rsidR="001C2F23" w:rsidRDefault="001C2F23" w:rsidP="00012419">
      <w:pPr>
        <w:rPr>
          <w:b/>
          <w:bCs/>
        </w:rPr>
      </w:pPr>
    </w:p>
    <w:p w14:paraId="75C6F8CD" w14:textId="77777777" w:rsidR="001C2F23" w:rsidRDefault="001C2F23" w:rsidP="00012419">
      <w:pPr>
        <w:rPr>
          <w:b/>
          <w:bCs/>
        </w:rPr>
      </w:pPr>
    </w:p>
    <w:p w14:paraId="5DC04D8F" w14:textId="77777777" w:rsidR="001C2F23" w:rsidRDefault="001C2F23" w:rsidP="00012419">
      <w:pPr>
        <w:rPr>
          <w:b/>
          <w:bCs/>
        </w:rPr>
      </w:pPr>
    </w:p>
    <w:p w14:paraId="16CA425E" w14:textId="77777777" w:rsidR="001C2F23" w:rsidRDefault="001C2F23" w:rsidP="00012419">
      <w:pPr>
        <w:rPr>
          <w:b/>
          <w:bCs/>
        </w:rPr>
      </w:pPr>
    </w:p>
    <w:p w14:paraId="62186FFC" w14:textId="77777777" w:rsidR="001C2F23" w:rsidRDefault="001C2F23" w:rsidP="00012419">
      <w:pPr>
        <w:rPr>
          <w:b/>
          <w:bCs/>
        </w:rPr>
      </w:pPr>
    </w:p>
    <w:p w14:paraId="655E190A" w14:textId="77777777" w:rsidR="001C2F23" w:rsidRDefault="001C2F23" w:rsidP="00012419">
      <w:pPr>
        <w:rPr>
          <w:b/>
          <w:bCs/>
        </w:rPr>
      </w:pPr>
    </w:p>
    <w:p w14:paraId="4C9BE7AC" w14:textId="77777777" w:rsidR="001C2F23" w:rsidRDefault="001C2F23" w:rsidP="00012419">
      <w:pPr>
        <w:rPr>
          <w:b/>
          <w:bCs/>
        </w:rPr>
      </w:pPr>
    </w:p>
    <w:p w14:paraId="4DFFB360" w14:textId="77777777" w:rsidR="001C2F23" w:rsidRDefault="001C2F23" w:rsidP="00012419">
      <w:pPr>
        <w:rPr>
          <w:b/>
          <w:bCs/>
        </w:rPr>
      </w:pPr>
    </w:p>
    <w:p w14:paraId="0FD16150" w14:textId="77777777" w:rsidR="001C2F23" w:rsidRDefault="001C2F23" w:rsidP="00012419">
      <w:pPr>
        <w:rPr>
          <w:b/>
          <w:bCs/>
        </w:rPr>
      </w:pPr>
    </w:p>
    <w:p w14:paraId="7CBA131C" w14:textId="77777777" w:rsidR="001C2F23" w:rsidRDefault="001C2F23" w:rsidP="00012419">
      <w:pPr>
        <w:rPr>
          <w:b/>
          <w:bCs/>
        </w:rPr>
      </w:pPr>
    </w:p>
    <w:p w14:paraId="7A6D3808" w14:textId="77777777" w:rsidR="001C2F23" w:rsidRDefault="001C2F23" w:rsidP="00012419">
      <w:pPr>
        <w:rPr>
          <w:b/>
          <w:bCs/>
        </w:rPr>
      </w:pPr>
    </w:p>
    <w:p w14:paraId="125DC018" w14:textId="77777777" w:rsidR="001C2F23" w:rsidRDefault="001C2F23" w:rsidP="00012419">
      <w:pPr>
        <w:rPr>
          <w:b/>
          <w:bCs/>
        </w:rPr>
      </w:pPr>
    </w:p>
    <w:p w14:paraId="40A3294E" w14:textId="1D9EDF0F" w:rsidR="001C2F23" w:rsidRDefault="001C2F23" w:rsidP="00012419">
      <w:pPr>
        <w:rPr>
          <w:b/>
          <w:bCs/>
        </w:rPr>
      </w:pPr>
      <w:r>
        <w:rPr>
          <w:b/>
          <w:bCs/>
        </w:rPr>
        <w:lastRenderedPageBreak/>
        <w:t>Mnenje Ministrstva za okolje, podnebje in energijo</w:t>
      </w:r>
    </w:p>
    <w:p w14:paraId="5FC6F130" w14:textId="2866817D" w:rsidR="001C2F23" w:rsidRDefault="00C15D4C" w:rsidP="0001241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6E16C8F6" wp14:editId="137ECDB7">
            <wp:simplePos x="0" y="0"/>
            <wp:positionH relativeFrom="column">
              <wp:posOffset>-9525</wp:posOffset>
            </wp:positionH>
            <wp:positionV relativeFrom="paragraph">
              <wp:posOffset>174625</wp:posOffset>
            </wp:positionV>
            <wp:extent cx="5767705" cy="6226175"/>
            <wp:effectExtent l="0" t="0" r="4445" b="3175"/>
            <wp:wrapNone/>
            <wp:docPr id="5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9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622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509705A2" w14:textId="51D30B54" w:rsidR="001C2F23" w:rsidRDefault="001C2F23" w:rsidP="00012419">
      <w:pPr>
        <w:rPr>
          <w:b/>
          <w:bCs/>
        </w:rPr>
      </w:pPr>
    </w:p>
    <w:p w14:paraId="1932BF51" w14:textId="77777777" w:rsidR="001C2F23" w:rsidRDefault="001C2F23" w:rsidP="00012419">
      <w:pPr>
        <w:rPr>
          <w:b/>
          <w:bCs/>
        </w:rPr>
      </w:pPr>
    </w:p>
    <w:p w14:paraId="504612A3" w14:textId="77777777" w:rsidR="00C15D4C" w:rsidRDefault="00C15D4C" w:rsidP="00012419">
      <w:pPr>
        <w:rPr>
          <w:b/>
          <w:bCs/>
        </w:rPr>
      </w:pPr>
    </w:p>
    <w:p w14:paraId="1B076D69" w14:textId="77777777" w:rsidR="00C15D4C" w:rsidRDefault="00C15D4C" w:rsidP="00012419">
      <w:pPr>
        <w:rPr>
          <w:b/>
          <w:bCs/>
        </w:rPr>
      </w:pPr>
    </w:p>
    <w:p w14:paraId="35DE7AD0" w14:textId="77777777" w:rsidR="00C15D4C" w:rsidRDefault="00C15D4C" w:rsidP="00012419">
      <w:pPr>
        <w:rPr>
          <w:b/>
          <w:bCs/>
        </w:rPr>
      </w:pPr>
    </w:p>
    <w:p w14:paraId="11D4BBE8" w14:textId="77777777" w:rsidR="00C15D4C" w:rsidRDefault="00C15D4C" w:rsidP="00012419">
      <w:pPr>
        <w:rPr>
          <w:b/>
          <w:bCs/>
        </w:rPr>
      </w:pPr>
    </w:p>
    <w:p w14:paraId="1C8956BC" w14:textId="77777777" w:rsidR="00C15D4C" w:rsidRDefault="00C15D4C" w:rsidP="00012419">
      <w:pPr>
        <w:rPr>
          <w:b/>
          <w:bCs/>
        </w:rPr>
      </w:pPr>
    </w:p>
    <w:p w14:paraId="01AC3861" w14:textId="77777777" w:rsidR="00C15D4C" w:rsidRDefault="00C15D4C" w:rsidP="00012419">
      <w:pPr>
        <w:rPr>
          <w:b/>
          <w:bCs/>
        </w:rPr>
      </w:pPr>
    </w:p>
    <w:p w14:paraId="3D81F6C6" w14:textId="77777777" w:rsidR="00C15D4C" w:rsidRDefault="00C15D4C" w:rsidP="00012419">
      <w:pPr>
        <w:rPr>
          <w:b/>
          <w:bCs/>
        </w:rPr>
      </w:pPr>
    </w:p>
    <w:p w14:paraId="11C92551" w14:textId="77777777" w:rsidR="00C15D4C" w:rsidRDefault="00C15D4C" w:rsidP="00012419">
      <w:pPr>
        <w:rPr>
          <w:b/>
          <w:bCs/>
        </w:rPr>
      </w:pPr>
    </w:p>
    <w:p w14:paraId="38883471" w14:textId="77777777" w:rsidR="00C15D4C" w:rsidRDefault="00C15D4C" w:rsidP="00012419">
      <w:pPr>
        <w:rPr>
          <w:b/>
          <w:bCs/>
        </w:rPr>
      </w:pPr>
    </w:p>
    <w:p w14:paraId="1A0066CD" w14:textId="77777777" w:rsidR="00C15D4C" w:rsidRDefault="00C15D4C" w:rsidP="00012419">
      <w:pPr>
        <w:rPr>
          <w:b/>
          <w:bCs/>
        </w:rPr>
      </w:pPr>
    </w:p>
    <w:p w14:paraId="3E069377" w14:textId="77777777" w:rsidR="00C15D4C" w:rsidRDefault="00C15D4C" w:rsidP="00012419">
      <w:pPr>
        <w:rPr>
          <w:b/>
          <w:bCs/>
        </w:rPr>
      </w:pPr>
    </w:p>
    <w:p w14:paraId="3AF9E394" w14:textId="77777777" w:rsidR="00C15D4C" w:rsidRDefault="00C15D4C" w:rsidP="00012419">
      <w:pPr>
        <w:rPr>
          <w:b/>
          <w:bCs/>
        </w:rPr>
      </w:pPr>
    </w:p>
    <w:p w14:paraId="4FFCE5A3" w14:textId="77777777" w:rsidR="00C15D4C" w:rsidRDefault="00C15D4C" w:rsidP="00012419">
      <w:pPr>
        <w:rPr>
          <w:b/>
          <w:bCs/>
        </w:rPr>
      </w:pPr>
    </w:p>
    <w:p w14:paraId="5F962DCE" w14:textId="77777777" w:rsidR="00C15D4C" w:rsidRDefault="00C15D4C" w:rsidP="00012419">
      <w:pPr>
        <w:rPr>
          <w:b/>
          <w:bCs/>
        </w:rPr>
      </w:pPr>
    </w:p>
    <w:p w14:paraId="79D944B8" w14:textId="77777777" w:rsidR="00C15D4C" w:rsidRDefault="00C15D4C" w:rsidP="00012419">
      <w:pPr>
        <w:rPr>
          <w:b/>
          <w:bCs/>
        </w:rPr>
      </w:pPr>
    </w:p>
    <w:p w14:paraId="4C09B8E2" w14:textId="77777777" w:rsidR="00C15D4C" w:rsidRDefault="00C15D4C" w:rsidP="00012419">
      <w:pPr>
        <w:rPr>
          <w:b/>
          <w:bCs/>
        </w:rPr>
      </w:pPr>
    </w:p>
    <w:p w14:paraId="14622FFE" w14:textId="77777777" w:rsidR="00C15D4C" w:rsidRDefault="00C15D4C" w:rsidP="00012419">
      <w:pPr>
        <w:rPr>
          <w:b/>
          <w:bCs/>
        </w:rPr>
      </w:pPr>
    </w:p>
    <w:p w14:paraId="136D7FE6" w14:textId="77777777" w:rsidR="00C15D4C" w:rsidRDefault="00C15D4C" w:rsidP="00012419">
      <w:pPr>
        <w:rPr>
          <w:b/>
          <w:bCs/>
        </w:rPr>
      </w:pPr>
    </w:p>
    <w:p w14:paraId="58450CED" w14:textId="77777777" w:rsidR="00C15D4C" w:rsidRDefault="00C15D4C" w:rsidP="00012419">
      <w:pPr>
        <w:rPr>
          <w:b/>
          <w:bCs/>
        </w:rPr>
      </w:pPr>
    </w:p>
    <w:p w14:paraId="660A7934" w14:textId="77777777" w:rsidR="00C15D4C" w:rsidRDefault="00C15D4C" w:rsidP="00012419">
      <w:pPr>
        <w:rPr>
          <w:b/>
          <w:bCs/>
        </w:rPr>
      </w:pPr>
    </w:p>
    <w:p w14:paraId="23466455" w14:textId="77777777" w:rsidR="00C15D4C" w:rsidRDefault="00C15D4C" w:rsidP="00012419">
      <w:pPr>
        <w:rPr>
          <w:b/>
          <w:bCs/>
        </w:rPr>
      </w:pPr>
    </w:p>
    <w:p w14:paraId="00B7613C" w14:textId="77777777" w:rsidR="00C15D4C" w:rsidRDefault="00C15D4C" w:rsidP="00012419">
      <w:pPr>
        <w:rPr>
          <w:b/>
          <w:bCs/>
        </w:rPr>
      </w:pPr>
    </w:p>
    <w:p w14:paraId="7A725523" w14:textId="77777777" w:rsidR="00C15D4C" w:rsidRDefault="00C15D4C" w:rsidP="00012419">
      <w:pPr>
        <w:rPr>
          <w:b/>
          <w:bCs/>
        </w:rPr>
      </w:pPr>
    </w:p>
    <w:p w14:paraId="1B49F616" w14:textId="77777777" w:rsidR="00C15D4C" w:rsidRDefault="00C15D4C" w:rsidP="00012419">
      <w:pPr>
        <w:rPr>
          <w:b/>
          <w:bCs/>
        </w:rPr>
      </w:pPr>
    </w:p>
    <w:p w14:paraId="6610415F" w14:textId="77777777" w:rsidR="00C15D4C" w:rsidRDefault="00C15D4C" w:rsidP="00012419">
      <w:pPr>
        <w:rPr>
          <w:b/>
          <w:bCs/>
        </w:rPr>
      </w:pPr>
    </w:p>
    <w:p w14:paraId="1B45D1C0" w14:textId="77777777" w:rsidR="00C15D4C" w:rsidRDefault="00C15D4C" w:rsidP="00012419">
      <w:pPr>
        <w:rPr>
          <w:b/>
          <w:bCs/>
        </w:rPr>
      </w:pPr>
    </w:p>
    <w:p w14:paraId="051DD20A" w14:textId="77777777" w:rsidR="00C15D4C" w:rsidRDefault="00C15D4C" w:rsidP="00012419">
      <w:pPr>
        <w:rPr>
          <w:b/>
          <w:bCs/>
        </w:rPr>
      </w:pPr>
    </w:p>
    <w:p w14:paraId="419B68B5" w14:textId="77777777" w:rsidR="00C15D4C" w:rsidRDefault="00C15D4C" w:rsidP="00012419">
      <w:pPr>
        <w:rPr>
          <w:b/>
          <w:bCs/>
        </w:rPr>
      </w:pPr>
    </w:p>
    <w:p w14:paraId="3BD693A3" w14:textId="77777777" w:rsidR="00C15D4C" w:rsidRDefault="00C15D4C" w:rsidP="00012419">
      <w:pPr>
        <w:rPr>
          <w:b/>
          <w:bCs/>
        </w:rPr>
      </w:pPr>
    </w:p>
    <w:p w14:paraId="1163CBF0" w14:textId="77777777" w:rsidR="00C15D4C" w:rsidRDefault="00C15D4C" w:rsidP="00012419">
      <w:pPr>
        <w:rPr>
          <w:b/>
          <w:bCs/>
        </w:rPr>
      </w:pPr>
    </w:p>
    <w:p w14:paraId="0137AEAE" w14:textId="77777777" w:rsidR="00C15D4C" w:rsidRDefault="00C15D4C" w:rsidP="00012419">
      <w:pPr>
        <w:rPr>
          <w:b/>
          <w:bCs/>
        </w:rPr>
      </w:pPr>
    </w:p>
    <w:p w14:paraId="1B86E0D9" w14:textId="77777777" w:rsidR="00C15D4C" w:rsidRDefault="00C15D4C" w:rsidP="00012419">
      <w:pPr>
        <w:rPr>
          <w:b/>
          <w:bCs/>
        </w:rPr>
      </w:pPr>
    </w:p>
    <w:p w14:paraId="00F3A230" w14:textId="77777777" w:rsidR="00C15D4C" w:rsidRDefault="00C15D4C" w:rsidP="00012419">
      <w:pPr>
        <w:rPr>
          <w:b/>
          <w:bCs/>
        </w:rPr>
      </w:pPr>
    </w:p>
    <w:p w14:paraId="5E3A8A4E" w14:textId="77777777" w:rsidR="00C15D4C" w:rsidRDefault="00C15D4C" w:rsidP="00012419">
      <w:pPr>
        <w:rPr>
          <w:b/>
          <w:bCs/>
        </w:rPr>
      </w:pPr>
    </w:p>
    <w:p w14:paraId="42928DA3" w14:textId="77777777" w:rsidR="00C15D4C" w:rsidRDefault="00C15D4C" w:rsidP="00012419">
      <w:pPr>
        <w:rPr>
          <w:b/>
          <w:bCs/>
        </w:rPr>
      </w:pPr>
    </w:p>
    <w:p w14:paraId="2AE2E409" w14:textId="77777777" w:rsidR="00C15D4C" w:rsidRDefault="00C15D4C" w:rsidP="00012419">
      <w:pPr>
        <w:rPr>
          <w:b/>
          <w:bCs/>
        </w:rPr>
      </w:pPr>
    </w:p>
    <w:p w14:paraId="51D4F66B" w14:textId="77777777" w:rsidR="00C15D4C" w:rsidRDefault="00C15D4C" w:rsidP="00012419">
      <w:pPr>
        <w:rPr>
          <w:b/>
          <w:bCs/>
        </w:rPr>
      </w:pPr>
    </w:p>
    <w:p w14:paraId="4136611A" w14:textId="77777777" w:rsidR="00C15D4C" w:rsidRDefault="00C15D4C" w:rsidP="00012419">
      <w:pPr>
        <w:rPr>
          <w:b/>
          <w:bCs/>
        </w:rPr>
      </w:pPr>
    </w:p>
    <w:p w14:paraId="2343E04D" w14:textId="77777777" w:rsidR="00C15D4C" w:rsidRDefault="00C15D4C" w:rsidP="00012419">
      <w:pPr>
        <w:rPr>
          <w:b/>
          <w:bCs/>
        </w:rPr>
      </w:pPr>
    </w:p>
    <w:p w14:paraId="78CD54A3" w14:textId="77777777" w:rsidR="00C15D4C" w:rsidRDefault="00C15D4C" w:rsidP="00012419">
      <w:pPr>
        <w:rPr>
          <w:b/>
          <w:bCs/>
        </w:rPr>
      </w:pPr>
    </w:p>
    <w:p w14:paraId="1F2789C3" w14:textId="77777777" w:rsidR="00C15D4C" w:rsidRDefault="00C15D4C" w:rsidP="00012419">
      <w:pPr>
        <w:rPr>
          <w:b/>
          <w:bCs/>
        </w:rPr>
      </w:pPr>
    </w:p>
    <w:p w14:paraId="12991EED" w14:textId="77777777" w:rsidR="00C15D4C" w:rsidRDefault="00C15D4C" w:rsidP="00012419">
      <w:pPr>
        <w:rPr>
          <w:b/>
          <w:bCs/>
        </w:rPr>
      </w:pPr>
    </w:p>
    <w:p w14:paraId="29DC3156" w14:textId="77777777" w:rsidR="00C15D4C" w:rsidRDefault="00C15D4C" w:rsidP="00012419">
      <w:pPr>
        <w:rPr>
          <w:b/>
          <w:bCs/>
        </w:rPr>
      </w:pPr>
    </w:p>
    <w:p w14:paraId="4098AF8C" w14:textId="77777777" w:rsidR="00C15D4C" w:rsidRDefault="00C15D4C" w:rsidP="00012419">
      <w:pPr>
        <w:rPr>
          <w:b/>
          <w:bCs/>
        </w:rPr>
      </w:pPr>
    </w:p>
    <w:p w14:paraId="7AF032DF" w14:textId="77777777" w:rsidR="00C15D4C" w:rsidRDefault="00C15D4C" w:rsidP="00012419">
      <w:pPr>
        <w:rPr>
          <w:b/>
          <w:bCs/>
        </w:rPr>
      </w:pPr>
    </w:p>
    <w:p w14:paraId="0985E306" w14:textId="77777777" w:rsidR="00C15D4C" w:rsidRDefault="00C15D4C" w:rsidP="00012419">
      <w:pPr>
        <w:rPr>
          <w:b/>
          <w:bCs/>
        </w:rPr>
      </w:pPr>
    </w:p>
    <w:p w14:paraId="22469CEE" w14:textId="77777777" w:rsidR="00C15D4C" w:rsidRDefault="00C15D4C" w:rsidP="00012419">
      <w:pPr>
        <w:rPr>
          <w:b/>
          <w:bCs/>
        </w:rPr>
      </w:pPr>
    </w:p>
    <w:p w14:paraId="1CCD5894" w14:textId="77777777" w:rsidR="00C15D4C" w:rsidRDefault="00C15D4C" w:rsidP="00012419">
      <w:pPr>
        <w:rPr>
          <w:b/>
          <w:bCs/>
        </w:rPr>
      </w:pPr>
    </w:p>
    <w:p w14:paraId="078D00D5" w14:textId="77777777" w:rsidR="00C15D4C" w:rsidRDefault="00C15D4C" w:rsidP="00012419">
      <w:pPr>
        <w:rPr>
          <w:b/>
          <w:bCs/>
        </w:rPr>
      </w:pPr>
    </w:p>
    <w:p w14:paraId="1F7815A6" w14:textId="5FA21B19" w:rsidR="00C15D4C" w:rsidRDefault="00C15D4C" w:rsidP="00012419">
      <w:pPr>
        <w:rPr>
          <w:b/>
          <w:bCs/>
        </w:rPr>
      </w:pPr>
      <w:r>
        <w:rPr>
          <w:b/>
          <w:bCs/>
        </w:rPr>
        <w:lastRenderedPageBreak/>
        <w:t>Mnenje Ministrstva za naravne vire in prostor</w:t>
      </w:r>
    </w:p>
    <w:p w14:paraId="294B400C" w14:textId="77777777" w:rsidR="00C15D4C" w:rsidRDefault="00C15D4C" w:rsidP="00012419">
      <w:pPr>
        <w:rPr>
          <w:b/>
          <w:bCs/>
        </w:rPr>
      </w:pPr>
    </w:p>
    <w:p w14:paraId="537D456F" w14:textId="07DDA405" w:rsidR="00C15D4C" w:rsidRDefault="00C15D4C" w:rsidP="00012419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5CEA0E7C" wp14:editId="1A3A8D8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705" cy="6309360"/>
            <wp:effectExtent l="0" t="0" r="0" b="0"/>
            <wp:wrapNone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E9FB823" w14:textId="77777777" w:rsidR="00B63BB3" w:rsidRPr="00B63BB3" w:rsidRDefault="00B63BB3" w:rsidP="00B63BB3"/>
    <w:p w14:paraId="6D4257BD" w14:textId="77777777" w:rsidR="00B63BB3" w:rsidRPr="00B63BB3" w:rsidRDefault="00B63BB3" w:rsidP="00B63BB3"/>
    <w:p w14:paraId="47CAC7BD" w14:textId="77777777" w:rsidR="00B63BB3" w:rsidRPr="00B63BB3" w:rsidRDefault="00B63BB3" w:rsidP="00B63BB3"/>
    <w:p w14:paraId="224B14D6" w14:textId="77777777" w:rsidR="00B63BB3" w:rsidRPr="00B63BB3" w:rsidRDefault="00B63BB3" w:rsidP="00B63BB3"/>
    <w:p w14:paraId="6A77EB09" w14:textId="77777777" w:rsidR="00B63BB3" w:rsidRPr="00B63BB3" w:rsidRDefault="00B63BB3" w:rsidP="00B63BB3"/>
    <w:p w14:paraId="013864ED" w14:textId="77777777" w:rsidR="00B63BB3" w:rsidRPr="00B63BB3" w:rsidRDefault="00B63BB3" w:rsidP="00B63BB3"/>
    <w:p w14:paraId="547B9423" w14:textId="77777777" w:rsidR="00B63BB3" w:rsidRPr="00B63BB3" w:rsidRDefault="00B63BB3" w:rsidP="00B63BB3"/>
    <w:p w14:paraId="21055D6D" w14:textId="77777777" w:rsidR="00B63BB3" w:rsidRPr="00B63BB3" w:rsidRDefault="00B63BB3" w:rsidP="00B63BB3"/>
    <w:p w14:paraId="0F00F8D4" w14:textId="77777777" w:rsidR="00B63BB3" w:rsidRPr="00B63BB3" w:rsidRDefault="00B63BB3" w:rsidP="00B63BB3"/>
    <w:p w14:paraId="1D02EBA7" w14:textId="77777777" w:rsidR="00B63BB3" w:rsidRPr="00B63BB3" w:rsidRDefault="00B63BB3" w:rsidP="00B63BB3"/>
    <w:p w14:paraId="5674235E" w14:textId="77777777" w:rsidR="00B63BB3" w:rsidRPr="00B63BB3" w:rsidRDefault="00B63BB3" w:rsidP="00B63BB3"/>
    <w:p w14:paraId="33C05870" w14:textId="77777777" w:rsidR="00B63BB3" w:rsidRPr="00B63BB3" w:rsidRDefault="00B63BB3" w:rsidP="00B63BB3"/>
    <w:p w14:paraId="26E53398" w14:textId="77777777" w:rsidR="00B63BB3" w:rsidRPr="00B63BB3" w:rsidRDefault="00B63BB3" w:rsidP="00B63BB3"/>
    <w:p w14:paraId="0D12A9AE" w14:textId="77777777" w:rsidR="00B63BB3" w:rsidRPr="00B63BB3" w:rsidRDefault="00B63BB3" w:rsidP="00B63BB3"/>
    <w:p w14:paraId="598BA1F0" w14:textId="77777777" w:rsidR="00B63BB3" w:rsidRPr="00B63BB3" w:rsidRDefault="00B63BB3" w:rsidP="00B63BB3"/>
    <w:p w14:paraId="40819ADE" w14:textId="77777777" w:rsidR="00B63BB3" w:rsidRPr="00B63BB3" w:rsidRDefault="00B63BB3" w:rsidP="00B63BB3"/>
    <w:p w14:paraId="0D66A17C" w14:textId="77777777" w:rsidR="00B63BB3" w:rsidRPr="00B63BB3" w:rsidRDefault="00B63BB3" w:rsidP="00B63BB3"/>
    <w:p w14:paraId="018E8F27" w14:textId="77777777" w:rsidR="00B63BB3" w:rsidRPr="00B63BB3" w:rsidRDefault="00B63BB3" w:rsidP="00B63BB3"/>
    <w:p w14:paraId="599B21E9" w14:textId="77777777" w:rsidR="00B63BB3" w:rsidRPr="00B63BB3" w:rsidRDefault="00B63BB3" w:rsidP="00B63BB3"/>
    <w:p w14:paraId="12B5EF7E" w14:textId="77777777" w:rsidR="00B63BB3" w:rsidRPr="00B63BB3" w:rsidRDefault="00B63BB3" w:rsidP="00B63BB3"/>
    <w:p w14:paraId="779D6091" w14:textId="77777777" w:rsidR="00B63BB3" w:rsidRPr="00B63BB3" w:rsidRDefault="00B63BB3" w:rsidP="00B63BB3"/>
    <w:p w14:paraId="58C45C50" w14:textId="77777777" w:rsidR="00B63BB3" w:rsidRPr="00B63BB3" w:rsidRDefault="00B63BB3" w:rsidP="00B63BB3"/>
    <w:p w14:paraId="7555B871" w14:textId="77777777" w:rsidR="00B63BB3" w:rsidRPr="00B63BB3" w:rsidRDefault="00B63BB3" w:rsidP="00B63BB3"/>
    <w:p w14:paraId="188D1CE1" w14:textId="77777777" w:rsidR="00B63BB3" w:rsidRPr="00B63BB3" w:rsidRDefault="00B63BB3" w:rsidP="00B63BB3"/>
    <w:p w14:paraId="373F6B2C" w14:textId="77777777" w:rsidR="00B63BB3" w:rsidRPr="00B63BB3" w:rsidRDefault="00B63BB3" w:rsidP="00B63BB3"/>
    <w:p w14:paraId="5879A69A" w14:textId="77777777" w:rsidR="00B63BB3" w:rsidRPr="00B63BB3" w:rsidRDefault="00B63BB3" w:rsidP="00B63BB3"/>
    <w:p w14:paraId="71FAEBB3" w14:textId="77777777" w:rsidR="00B63BB3" w:rsidRPr="00B63BB3" w:rsidRDefault="00B63BB3" w:rsidP="00B63BB3"/>
    <w:p w14:paraId="7341601C" w14:textId="77777777" w:rsidR="00B63BB3" w:rsidRPr="00B63BB3" w:rsidRDefault="00B63BB3" w:rsidP="00B63BB3"/>
    <w:p w14:paraId="5F796484" w14:textId="77777777" w:rsidR="00B63BB3" w:rsidRPr="00B63BB3" w:rsidRDefault="00B63BB3" w:rsidP="00B63BB3"/>
    <w:p w14:paraId="00205223" w14:textId="77777777" w:rsidR="00B63BB3" w:rsidRPr="00B63BB3" w:rsidRDefault="00B63BB3" w:rsidP="00B63BB3"/>
    <w:p w14:paraId="3D3063D4" w14:textId="77777777" w:rsidR="00B63BB3" w:rsidRPr="00B63BB3" w:rsidRDefault="00B63BB3" w:rsidP="00B63BB3"/>
    <w:p w14:paraId="3C953117" w14:textId="77777777" w:rsidR="00B63BB3" w:rsidRPr="00B63BB3" w:rsidRDefault="00B63BB3" w:rsidP="00B63BB3"/>
    <w:p w14:paraId="211C9EE4" w14:textId="77777777" w:rsidR="00B63BB3" w:rsidRPr="00B63BB3" w:rsidRDefault="00B63BB3" w:rsidP="00B63BB3"/>
    <w:p w14:paraId="727632E7" w14:textId="77777777" w:rsidR="00B63BB3" w:rsidRPr="00B63BB3" w:rsidRDefault="00B63BB3" w:rsidP="00B63BB3"/>
    <w:p w14:paraId="79250610" w14:textId="77777777" w:rsidR="00B63BB3" w:rsidRPr="00B63BB3" w:rsidRDefault="00B63BB3" w:rsidP="00B63BB3"/>
    <w:p w14:paraId="240D28DD" w14:textId="77777777" w:rsidR="00B63BB3" w:rsidRPr="00B63BB3" w:rsidRDefault="00B63BB3" w:rsidP="00B63BB3"/>
    <w:p w14:paraId="26CAE754" w14:textId="77777777" w:rsidR="00B63BB3" w:rsidRPr="00B63BB3" w:rsidRDefault="00B63BB3" w:rsidP="00B63BB3"/>
    <w:p w14:paraId="543FEA53" w14:textId="77777777" w:rsidR="00B63BB3" w:rsidRDefault="00B63BB3" w:rsidP="00B63BB3">
      <w:pPr>
        <w:jc w:val="right"/>
      </w:pPr>
    </w:p>
    <w:p w14:paraId="22D8220A" w14:textId="77777777" w:rsidR="00B63BB3" w:rsidRDefault="00B63BB3" w:rsidP="00B63BB3">
      <w:pPr>
        <w:jc w:val="right"/>
      </w:pPr>
    </w:p>
    <w:p w14:paraId="57670805" w14:textId="77777777" w:rsidR="00B63BB3" w:rsidRDefault="00B63BB3" w:rsidP="00B63BB3">
      <w:pPr>
        <w:jc w:val="right"/>
      </w:pPr>
    </w:p>
    <w:p w14:paraId="20964DCB" w14:textId="77777777" w:rsidR="00B63BB3" w:rsidRDefault="00B63BB3" w:rsidP="00B63BB3">
      <w:pPr>
        <w:jc w:val="right"/>
      </w:pPr>
    </w:p>
    <w:p w14:paraId="651D3BDD" w14:textId="77777777" w:rsidR="00B63BB3" w:rsidRDefault="00B63BB3" w:rsidP="00B63BB3">
      <w:pPr>
        <w:jc w:val="right"/>
      </w:pPr>
    </w:p>
    <w:p w14:paraId="4B592552" w14:textId="77777777" w:rsidR="00B63BB3" w:rsidRDefault="00B63BB3" w:rsidP="00B63BB3">
      <w:pPr>
        <w:jc w:val="right"/>
      </w:pPr>
    </w:p>
    <w:p w14:paraId="45C173E4" w14:textId="77777777" w:rsidR="00B63BB3" w:rsidRDefault="00B63BB3" w:rsidP="00B63BB3">
      <w:pPr>
        <w:jc w:val="right"/>
      </w:pPr>
    </w:p>
    <w:p w14:paraId="56DCF07A" w14:textId="77777777" w:rsidR="00B63BB3" w:rsidRDefault="00B63BB3" w:rsidP="00B63BB3">
      <w:pPr>
        <w:jc w:val="right"/>
      </w:pPr>
    </w:p>
    <w:p w14:paraId="76DA0C42" w14:textId="77777777" w:rsidR="00B63BB3" w:rsidRDefault="00B63BB3" w:rsidP="00B63BB3">
      <w:pPr>
        <w:jc w:val="right"/>
      </w:pPr>
    </w:p>
    <w:p w14:paraId="1903EE2F" w14:textId="77777777" w:rsidR="00B63BB3" w:rsidRDefault="00B63BB3" w:rsidP="00B63BB3">
      <w:pPr>
        <w:jc w:val="right"/>
      </w:pPr>
    </w:p>
    <w:p w14:paraId="7DFFE35D" w14:textId="77777777" w:rsidR="00B63BB3" w:rsidRDefault="00B63BB3" w:rsidP="00B63BB3">
      <w:pPr>
        <w:jc w:val="right"/>
      </w:pPr>
    </w:p>
    <w:p w14:paraId="279FB8F9" w14:textId="77777777" w:rsidR="00B63BB3" w:rsidRDefault="00B63BB3" w:rsidP="00B63BB3">
      <w:pPr>
        <w:jc w:val="right"/>
      </w:pPr>
    </w:p>
    <w:p w14:paraId="3C7C9E6A" w14:textId="77777777" w:rsidR="00B63BB3" w:rsidRDefault="00B63BB3" w:rsidP="00B63BB3">
      <w:pPr>
        <w:jc w:val="right"/>
      </w:pPr>
    </w:p>
    <w:p w14:paraId="12E15150" w14:textId="32757505" w:rsidR="00B63BB3" w:rsidRPr="00B63BB3" w:rsidRDefault="00B63BB3" w:rsidP="00B63BB3">
      <w:pPr>
        <w:jc w:val="both"/>
        <w:rPr>
          <w:b/>
          <w:bCs/>
        </w:rPr>
      </w:pPr>
      <w:r w:rsidRPr="00B63BB3">
        <w:rPr>
          <w:b/>
          <w:bCs/>
        </w:rPr>
        <w:lastRenderedPageBreak/>
        <w:t>Mnenje Ministrstva za kulturo</w:t>
      </w:r>
    </w:p>
    <w:p w14:paraId="73B77AFC" w14:textId="77777777" w:rsidR="00B63BB3" w:rsidRDefault="00B63BB3" w:rsidP="00B63BB3">
      <w:pPr>
        <w:jc w:val="both"/>
      </w:pPr>
    </w:p>
    <w:p w14:paraId="5C4E3141" w14:textId="4347F252" w:rsidR="00B63BB3" w:rsidRDefault="00B63BB3" w:rsidP="00B63BB3">
      <w:pPr>
        <w:jc w:val="both"/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A281486" wp14:editId="2EA81F43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705" cy="7162165"/>
            <wp:effectExtent l="0" t="0" r="0" b="0"/>
            <wp:wrapNone/>
            <wp:docPr id="11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162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AA3C9A3" w14:textId="77777777" w:rsidR="00B63BB3" w:rsidRDefault="00B63BB3" w:rsidP="00B63BB3">
      <w:pPr>
        <w:jc w:val="right"/>
      </w:pPr>
    </w:p>
    <w:p w14:paraId="6DB42029" w14:textId="77777777" w:rsidR="00B63BB3" w:rsidRDefault="00B63BB3" w:rsidP="00B63BB3">
      <w:pPr>
        <w:jc w:val="right"/>
      </w:pPr>
    </w:p>
    <w:p w14:paraId="43BEA237" w14:textId="77777777" w:rsidR="00B63BB3" w:rsidRDefault="00B63BB3" w:rsidP="00B63BB3">
      <w:pPr>
        <w:jc w:val="right"/>
      </w:pPr>
    </w:p>
    <w:p w14:paraId="1194FCAB" w14:textId="77777777" w:rsidR="00B63BB3" w:rsidRDefault="00B63BB3" w:rsidP="00B63BB3">
      <w:pPr>
        <w:jc w:val="right"/>
      </w:pPr>
    </w:p>
    <w:p w14:paraId="7A534C23" w14:textId="77777777" w:rsidR="00B63BB3" w:rsidRDefault="00B63BB3" w:rsidP="00B63BB3">
      <w:pPr>
        <w:jc w:val="right"/>
      </w:pPr>
    </w:p>
    <w:p w14:paraId="6256B442" w14:textId="77777777" w:rsidR="00B63BB3" w:rsidRDefault="00B63BB3" w:rsidP="00B63BB3">
      <w:pPr>
        <w:jc w:val="right"/>
      </w:pPr>
    </w:p>
    <w:p w14:paraId="5CD502A6" w14:textId="77777777" w:rsidR="00B63BB3" w:rsidRDefault="00B63BB3" w:rsidP="00B63BB3">
      <w:pPr>
        <w:jc w:val="right"/>
      </w:pPr>
    </w:p>
    <w:p w14:paraId="382C3DCF" w14:textId="77777777" w:rsidR="00B63BB3" w:rsidRDefault="00B63BB3" w:rsidP="00B63BB3">
      <w:pPr>
        <w:jc w:val="right"/>
      </w:pPr>
    </w:p>
    <w:p w14:paraId="41EECF8D" w14:textId="77777777" w:rsidR="00B63BB3" w:rsidRDefault="00B63BB3" w:rsidP="00B63BB3">
      <w:pPr>
        <w:jc w:val="right"/>
      </w:pPr>
    </w:p>
    <w:p w14:paraId="02E950EC" w14:textId="77777777" w:rsidR="00B63BB3" w:rsidRDefault="00B63BB3" w:rsidP="00B63BB3">
      <w:pPr>
        <w:jc w:val="right"/>
      </w:pPr>
    </w:p>
    <w:p w14:paraId="59BDD5DA" w14:textId="77777777" w:rsidR="00B63BB3" w:rsidRDefault="00B63BB3" w:rsidP="00B63BB3">
      <w:pPr>
        <w:jc w:val="right"/>
      </w:pPr>
    </w:p>
    <w:p w14:paraId="46E7334F" w14:textId="77777777" w:rsidR="00B63BB3" w:rsidRDefault="00B63BB3" w:rsidP="00B63BB3">
      <w:pPr>
        <w:jc w:val="right"/>
      </w:pPr>
    </w:p>
    <w:p w14:paraId="04D7ECC9" w14:textId="77777777" w:rsidR="00B63BB3" w:rsidRDefault="00B63BB3" w:rsidP="00B63BB3">
      <w:pPr>
        <w:jc w:val="right"/>
      </w:pPr>
    </w:p>
    <w:p w14:paraId="1F28951D" w14:textId="77777777" w:rsidR="00B63BB3" w:rsidRDefault="00B63BB3" w:rsidP="00B63BB3">
      <w:pPr>
        <w:jc w:val="right"/>
      </w:pPr>
    </w:p>
    <w:p w14:paraId="122663C5" w14:textId="77777777" w:rsidR="00B63BB3" w:rsidRDefault="00B63BB3" w:rsidP="00B63BB3">
      <w:pPr>
        <w:jc w:val="right"/>
      </w:pPr>
    </w:p>
    <w:p w14:paraId="34604D49" w14:textId="77777777" w:rsidR="00B63BB3" w:rsidRDefault="00B63BB3" w:rsidP="00B63BB3">
      <w:pPr>
        <w:jc w:val="right"/>
      </w:pPr>
    </w:p>
    <w:p w14:paraId="269DAD2E" w14:textId="77777777" w:rsidR="00B63BB3" w:rsidRDefault="00B63BB3" w:rsidP="00B63BB3">
      <w:pPr>
        <w:jc w:val="right"/>
      </w:pPr>
    </w:p>
    <w:p w14:paraId="2C7DD41B" w14:textId="77777777" w:rsidR="00B63BB3" w:rsidRDefault="00B63BB3" w:rsidP="00B63BB3">
      <w:pPr>
        <w:jc w:val="right"/>
      </w:pPr>
    </w:p>
    <w:p w14:paraId="6DAB4F9E" w14:textId="77777777" w:rsidR="00B63BB3" w:rsidRDefault="00B63BB3" w:rsidP="00B63BB3">
      <w:pPr>
        <w:jc w:val="right"/>
      </w:pPr>
    </w:p>
    <w:p w14:paraId="6F32431A" w14:textId="77777777" w:rsidR="00B63BB3" w:rsidRDefault="00B63BB3" w:rsidP="00B63BB3">
      <w:pPr>
        <w:jc w:val="right"/>
      </w:pPr>
    </w:p>
    <w:p w14:paraId="59541CB4" w14:textId="77777777" w:rsidR="00B63BB3" w:rsidRDefault="00B63BB3" w:rsidP="00B63BB3">
      <w:pPr>
        <w:jc w:val="right"/>
      </w:pPr>
    </w:p>
    <w:p w14:paraId="029240BB" w14:textId="77777777" w:rsidR="00B63BB3" w:rsidRDefault="00B63BB3" w:rsidP="00B63BB3">
      <w:pPr>
        <w:jc w:val="right"/>
      </w:pPr>
    </w:p>
    <w:p w14:paraId="3FC5E199" w14:textId="77777777" w:rsidR="00B63BB3" w:rsidRDefault="00B63BB3" w:rsidP="00B63BB3">
      <w:pPr>
        <w:jc w:val="right"/>
      </w:pPr>
    </w:p>
    <w:p w14:paraId="50040AB0" w14:textId="77777777" w:rsidR="00B63BB3" w:rsidRDefault="00B63BB3" w:rsidP="00B63BB3">
      <w:pPr>
        <w:jc w:val="right"/>
      </w:pPr>
    </w:p>
    <w:p w14:paraId="1250F1BB" w14:textId="77777777" w:rsidR="00B63BB3" w:rsidRDefault="00B63BB3" w:rsidP="00B63BB3">
      <w:pPr>
        <w:jc w:val="right"/>
      </w:pPr>
    </w:p>
    <w:p w14:paraId="79088298" w14:textId="77777777" w:rsidR="00B63BB3" w:rsidRDefault="00B63BB3" w:rsidP="00B63BB3">
      <w:pPr>
        <w:jc w:val="right"/>
      </w:pPr>
    </w:p>
    <w:p w14:paraId="148ABB31" w14:textId="77777777" w:rsidR="00B63BB3" w:rsidRDefault="00B63BB3" w:rsidP="00B63BB3">
      <w:pPr>
        <w:jc w:val="right"/>
      </w:pPr>
    </w:p>
    <w:p w14:paraId="013336F9" w14:textId="77777777" w:rsidR="00B63BB3" w:rsidRDefault="00B63BB3" w:rsidP="00B63BB3">
      <w:pPr>
        <w:jc w:val="right"/>
      </w:pPr>
    </w:p>
    <w:p w14:paraId="712F1306" w14:textId="77777777" w:rsidR="00B63BB3" w:rsidRDefault="00B63BB3" w:rsidP="00B63BB3">
      <w:pPr>
        <w:jc w:val="right"/>
      </w:pPr>
    </w:p>
    <w:p w14:paraId="48760AD6" w14:textId="77777777" w:rsidR="00B63BB3" w:rsidRDefault="00B63BB3" w:rsidP="00B63BB3">
      <w:pPr>
        <w:jc w:val="right"/>
      </w:pPr>
    </w:p>
    <w:p w14:paraId="25F33877" w14:textId="77777777" w:rsidR="00B63BB3" w:rsidRDefault="00B63BB3" w:rsidP="00B63BB3">
      <w:pPr>
        <w:jc w:val="right"/>
      </w:pPr>
    </w:p>
    <w:p w14:paraId="25EBA152" w14:textId="77777777" w:rsidR="00B63BB3" w:rsidRDefault="00B63BB3" w:rsidP="00B63BB3">
      <w:pPr>
        <w:jc w:val="right"/>
      </w:pPr>
    </w:p>
    <w:p w14:paraId="03C5524F" w14:textId="77777777" w:rsidR="00B63BB3" w:rsidRDefault="00B63BB3" w:rsidP="00B63BB3">
      <w:pPr>
        <w:jc w:val="right"/>
      </w:pPr>
    </w:p>
    <w:p w14:paraId="6A7DC22C" w14:textId="77777777" w:rsidR="00B63BB3" w:rsidRDefault="00B63BB3" w:rsidP="00B63BB3">
      <w:pPr>
        <w:jc w:val="right"/>
      </w:pPr>
    </w:p>
    <w:p w14:paraId="07EB4477" w14:textId="77777777" w:rsidR="00B63BB3" w:rsidRDefault="00B63BB3" w:rsidP="00B63BB3">
      <w:pPr>
        <w:jc w:val="right"/>
      </w:pPr>
    </w:p>
    <w:p w14:paraId="222DBF7F" w14:textId="77777777" w:rsidR="00B63BB3" w:rsidRDefault="00B63BB3" w:rsidP="00B63BB3">
      <w:pPr>
        <w:jc w:val="right"/>
      </w:pPr>
    </w:p>
    <w:p w14:paraId="4C6BCFE4" w14:textId="77777777" w:rsidR="00B63BB3" w:rsidRDefault="00B63BB3" w:rsidP="00B63BB3">
      <w:pPr>
        <w:jc w:val="right"/>
      </w:pPr>
    </w:p>
    <w:p w14:paraId="7FE0E610" w14:textId="77777777" w:rsidR="00B63BB3" w:rsidRDefault="00B63BB3" w:rsidP="00B63BB3">
      <w:pPr>
        <w:jc w:val="right"/>
      </w:pPr>
    </w:p>
    <w:p w14:paraId="467C348F" w14:textId="77777777" w:rsidR="00B63BB3" w:rsidRDefault="00B63BB3" w:rsidP="00B63BB3">
      <w:pPr>
        <w:jc w:val="right"/>
      </w:pPr>
    </w:p>
    <w:p w14:paraId="6350F335" w14:textId="77777777" w:rsidR="00B63BB3" w:rsidRDefault="00B63BB3" w:rsidP="00B63BB3">
      <w:pPr>
        <w:jc w:val="right"/>
      </w:pPr>
    </w:p>
    <w:p w14:paraId="164DCB02" w14:textId="77777777" w:rsidR="00B63BB3" w:rsidRDefault="00B63BB3" w:rsidP="00B63BB3">
      <w:pPr>
        <w:jc w:val="right"/>
      </w:pPr>
    </w:p>
    <w:p w14:paraId="474796F4" w14:textId="77777777" w:rsidR="00B63BB3" w:rsidRDefault="00B63BB3" w:rsidP="00B63BB3">
      <w:pPr>
        <w:jc w:val="right"/>
      </w:pPr>
    </w:p>
    <w:p w14:paraId="0E3CF74A" w14:textId="77777777" w:rsidR="00B63BB3" w:rsidRDefault="00B63BB3" w:rsidP="00B63BB3">
      <w:pPr>
        <w:jc w:val="right"/>
      </w:pPr>
    </w:p>
    <w:p w14:paraId="72DA38C4" w14:textId="77777777" w:rsidR="00B63BB3" w:rsidRDefault="00B63BB3" w:rsidP="00B63BB3">
      <w:pPr>
        <w:jc w:val="right"/>
      </w:pPr>
    </w:p>
    <w:p w14:paraId="5180029A" w14:textId="77777777" w:rsidR="00B63BB3" w:rsidRDefault="00B63BB3" w:rsidP="00B63BB3">
      <w:pPr>
        <w:jc w:val="right"/>
      </w:pPr>
    </w:p>
    <w:p w14:paraId="484AC83C" w14:textId="77777777" w:rsidR="00B63BB3" w:rsidRDefault="00B63BB3" w:rsidP="00B63BB3">
      <w:pPr>
        <w:jc w:val="right"/>
      </w:pPr>
    </w:p>
    <w:p w14:paraId="62B626DB" w14:textId="77777777" w:rsidR="00B63BB3" w:rsidRDefault="00B63BB3" w:rsidP="00B63BB3">
      <w:pPr>
        <w:jc w:val="right"/>
      </w:pPr>
    </w:p>
    <w:p w14:paraId="1A406C09" w14:textId="77777777" w:rsidR="00B63BB3" w:rsidRDefault="00B63BB3" w:rsidP="00B63BB3">
      <w:pPr>
        <w:jc w:val="right"/>
      </w:pPr>
    </w:p>
    <w:p w14:paraId="4750CE0F" w14:textId="77777777" w:rsidR="00B63BB3" w:rsidRDefault="00B63BB3" w:rsidP="00B63BB3">
      <w:pPr>
        <w:jc w:val="right"/>
      </w:pPr>
    </w:p>
    <w:p w14:paraId="03F8E0DF" w14:textId="77777777" w:rsidR="00B63BB3" w:rsidRDefault="00B63BB3" w:rsidP="00B63BB3">
      <w:pPr>
        <w:jc w:val="right"/>
      </w:pPr>
    </w:p>
    <w:p w14:paraId="4DAC7AA1" w14:textId="27ED4D4E" w:rsidR="00B63BB3" w:rsidRDefault="00B63BB3" w:rsidP="00B63BB3">
      <w:pPr>
        <w:jc w:val="both"/>
        <w:rPr>
          <w:b/>
          <w:bCs/>
        </w:rPr>
      </w:pPr>
      <w:r w:rsidRPr="003662A1">
        <w:rPr>
          <w:b/>
          <w:bCs/>
        </w:rPr>
        <w:lastRenderedPageBreak/>
        <w:t>Mnenje</w:t>
      </w:r>
      <w:r w:rsidR="003662A1" w:rsidRPr="003662A1">
        <w:rPr>
          <w:b/>
          <w:bCs/>
        </w:rPr>
        <w:t xml:space="preserve"> Ministrstva za vzgojo in izobraževanje</w:t>
      </w:r>
    </w:p>
    <w:p w14:paraId="33C68DB3" w14:textId="77777777" w:rsidR="0012317D" w:rsidRPr="003662A1" w:rsidRDefault="0012317D" w:rsidP="00B63BB3">
      <w:pPr>
        <w:jc w:val="both"/>
        <w:rPr>
          <w:b/>
          <w:bCs/>
        </w:rPr>
      </w:pPr>
    </w:p>
    <w:p w14:paraId="3F2B49A4" w14:textId="65C36FE8" w:rsidR="00B63BB3" w:rsidRDefault="003662A1" w:rsidP="00B63BB3">
      <w:pPr>
        <w:jc w:val="both"/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910A5C1" wp14:editId="2EB3A3C6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705" cy="5862320"/>
            <wp:effectExtent l="0" t="0" r="0" b="0"/>
            <wp:wrapNone/>
            <wp:docPr id="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3E6C6C5" w14:textId="77777777" w:rsidR="0012317D" w:rsidRDefault="0012317D" w:rsidP="00B63BB3">
      <w:pPr>
        <w:jc w:val="both"/>
      </w:pPr>
    </w:p>
    <w:p w14:paraId="4ED1F6C1" w14:textId="77777777" w:rsidR="0012317D" w:rsidRDefault="0012317D" w:rsidP="00B63BB3">
      <w:pPr>
        <w:jc w:val="both"/>
      </w:pPr>
    </w:p>
    <w:p w14:paraId="1BAF7DD7" w14:textId="77777777" w:rsidR="0012317D" w:rsidRDefault="0012317D" w:rsidP="00B63BB3">
      <w:pPr>
        <w:jc w:val="both"/>
      </w:pPr>
    </w:p>
    <w:p w14:paraId="38B59845" w14:textId="77777777" w:rsidR="0012317D" w:rsidRDefault="0012317D" w:rsidP="00B63BB3">
      <w:pPr>
        <w:jc w:val="both"/>
      </w:pPr>
    </w:p>
    <w:p w14:paraId="62A5482B" w14:textId="77777777" w:rsidR="0012317D" w:rsidRDefault="0012317D" w:rsidP="00B63BB3">
      <w:pPr>
        <w:jc w:val="both"/>
      </w:pPr>
    </w:p>
    <w:p w14:paraId="02EAC81E" w14:textId="77777777" w:rsidR="0012317D" w:rsidRDefault="0012317D" w:rsidP="00B63BB3">
      <w:pPr>
        <w:jc w:val="both"/>
      </w:pPr>
    </w:p>
    <w:p w14:paraId="551EAE0D" w14:textId="77777777" w:rsidR="0012317D" w:rsidRDefault="0012317D" w:rsidP="00B63BB3">
      <w:pPr>
        <w:jc w:val="both"/>
      </w:pPr>
    </w:p>
    <w:p w14:paraId="6E4B6FFF" w14:textId="77777777" w:rsidR="0012317D" w:rsidRDefault="0012317D" w:rsidP="00B63BB3">
      <w:pPr>
        <w:jc w:val="both"/>
      </w:pPr>
    </w:p>
    <w:p w14:paraId="3188B3D2" w14:textId="77777777" w:rsidR="0012317D" w:rsidRDefault="0012317D" w:rsidP="00B63BB3">
      <w:pPr>
        <w:jc w:val="both"/>
      </w:pPr>
    </w:p>
    <w:p w14:paraId="6CD8ACE4" w14:textId="77777777" w:rsidR="0012317D" w:rsidRDefault="0012317D" w:rsidP="00B63BB3">
      <w:pPr>
        <w:jc w:val="both"/>
      </w:pPr>
    </w:p>
    <w:p w14:paraId="382743B2" w14:textId="77777777" w:rsidR="0012317D" w:rsidRDefault="0012317D" w:rsidP="00B63BB3">
      <w:pPr>
        <w:jc w:val="both"/>
      </w:pPr>
    </w:p>
    <w:p w14:paraId="68457D0A" w14:textId="77777777" w:rsidR="0012317D" w:rsidRDefault="0012317D" w:rsidP="00B63BB3">
      <w:pPr>
        <w:jc w:val="both"/>
      </w:pPr>
    </w:p>
    <w:p w14:paraId="02FE241F" w14:textId="77777777" w:rsidR="0012317D" w:rsidRDefault="0012317D" w:rsidP="00B63BB3">
      <w:pPr>
        <w:jc w:val="both"/>
      </w:pPr>
    </w:p>
    <w:p w14:paraId="56CD210D" w14:textId="77777777" w:rsidR="0012317D" w:rsidRDefault="0012317D" w:rsidP="00B63BB3">
      <w:pPr>
        <w:jc w:val="both"/>
      </w:pPr>
    </w:p>
    <w:p w14:paraId="5D9D384A" w14:textId="77777777" w:rsidR="0012317D" w:rsidRDefault="0012317D" w:rsidP="00B63BB3">
      <w:pPr>
        <w:jc w:val="both"/>
      </w:pPr>
    </w:p>
    <w:p w14:paraId="5A917AE5" w14:textId="77777777" w:rsidR="0012317D" w:rsidRDefault="0012317D" w:rsidP="00B63BB3">
      <w:pPr>
        <w:jc w:val="both"/>
      </w:pPr>
    </w:p>
    <w:p w14:paraId="0897C2A5" w14:textId="77777777" w:rsidR="0012317D" w:rsidRDefault="0012317D" w:rsidP="00B63BB3">
      <w:pPr>
        <w:jc w:val="both"/>
      </w:pPr>
    </w:p>
    <w:p w14:paraId="0F21F014" w14:textId="77777777" w:rsidR="0012317D" w:rsidRDefault="0012317D" w:rsidP="00B63BB3">
      <w:pPr>
        <w:jc w:val="both"/>
      </w:pPr>
    </w:p>
    <w:p w14:paraId="45045A59" w14:textId="77777777" w:rsidR="0012317D" w:rsidRDefault="0012317D" w:rsidP="00B63BB3">
      <w:pPr>
        <w:jc w:val="both"/>
      </w:pPr>
    </w:p>
    <w:p w14:paraId="65D82988" w14:textId="77777777" w:rsidR="0012317D" w:rsidRDefault="0012317D" w:rsidP="00B63BB3">
      <w:pPr>
        <w:jc w:val="both"/>
      </w:pPr>
    </w:p>
    <w:p w14:paraId="0A914F6C" w14:textId="77777777" w:rsidR="0012317D" w:rsidRDefault="0012317D" w:rsidP="00B63BB3">
      <w:pPr>
        <w:jc w:val="both"/>
      </w:pPr>
    </w:p>
    <w:p w14:paraId="432072D7" w14:textId="77777777" w:rsidR="0012317D" w:rsidRDefault="0012317D" w:rsidP="00B63BB3">
      <w:pPr>
        <w:jc w:val="both"/>
      </w:pPr>
    </w:p>
    <w:p w14:paraId="61FEC17B" w14:textId="77777777" w:rsidR="0012317D" w:rsidRDefault="0012317D" w:rsidP="00B63BB3">
      <w:pPr>
        <w:jc w:val="both"/>
      </w:pPr>
    </w:p>
    <w:p w14:paraId="210C3C32" w14:textId="77777777" w:rsidR="0012317D" w:rsidRDefault="0012317D" w:rsidP="00B63BB3">
      <w:pPr>
        <w:jc w:val="both"/>
      </w:pPr>
    </w:p>
    <w:p w14:paraId="3220B1CD" w14:textId="77777777" w:rsidR="0012317D" w:rsidRDefault="0012317D" w:rsidP="00B63BB3">
      <w:pPr>
        <w:jc w:val="both"/>
      </w:pPr>
    </w:p>
    <w:p w14:paraId="7B41FC26" w14:textId="77777777" w:rsidR="0012317D" w:rsidRDefault="0012317D" w:rsidP="00B63BB3">
      <w:pPr>
        <w:jc w:val="both"/>
      </w:pPr>
    </w:p>
    <w:p w14:paraId="3A6655BB" w14:textId="77777777" w:rsidR="0012317D" w:rsidRDefault="0012317D" w:rsidP="00B63BB3">
      <w:pPr>
        <w:jc w:val="both"/>
      </w:pPr>
    </w:p>
    <w:p w14:paraId="5BC722A5" w14:textId="77777777" w:rsidR="0012317D" w:rsidRDefault="0012317D" w:rsidP="00B63BB3">
      <w:pPr>
        <w:jc w:val="both"/>
      </w:pPr>
    </w:p>
    <w:p w14:paraId="7E1C8E8F" w14:textId="77777777" w:rsidR="0012317D" w:rsidRDefault="0012317D" w:rsidP="00B63BB3">
      <w:pPr>
        <w:jc w:val="both"/>
      </w:pPr>
    </w:p>
    <w:p w14:paraId="1E07AB02" w14:textId="77777777" w:rsidR="0012317D" w:rsidRDefault="0012317D" w:rsidP="00B63BB3">
      <w:pPr>
        <w:jc w:val="both"/>
      </w:pPr>
    </w:p>
    <w:p w14:paraId="318D22FC" w14:textId="77777777" w:rsidR="0012317D" w:rsidRDefault="0012317D" w:rsidP="00B63BB3">
      <w:pPr>
        <w:jc w:val="both"/>
      </w:pPr>
    </w:p>
    <w:p w14:paraId="7363B46D" w14:textId="77777777" w:rsidR="0012317D" w:rsidRDefault="0012317D" w:rsidP="00B63BB3">
      <w:pPr>
        <w:jc w:val="both"/>
      </w:pPr>
    </w:p>
    <w:p w14:paraId="4CDACA78" w14:textId="77777777" w:rsidR="0012317D" w:rsidRDefault="0012317D" w:rsidP="00B63BB3">
      <w:pPr>
        <w:jc w:val="both"/>
      </w:pPr>
    </w:p>
    <w:p w14:paraId="1DB410AE" w14:textId="77777777" w:rsidR="0012317D" w:rsidRDefault="0012317D" w:rsidP="00B63BB3">
      <w:pPr>
        <w:jc w:val="both"/>
      </w:pPr>
    </w:p>
    <w:p w14:paraId="6E0801A2" w14:textId="77777777" w:rsidR="0012317D" w:rsidRDefault="0012317D" w:rsidP="00B63BB3">
      <w:pPr>
        <w:jc w:val="both"/>
      </w:pPr>
    </w:p>
    <w:p w14:paraId="079BE33E" w14:textId="77777777" w:rsidR="0012317D" w:rsidRDefault="0012317D" w:rsidP="00B63BB3">
      <w:pPr>
        <w:jc w:val="both"/>
      </w:pPr>
    </w:p>
    <w:p w14:paraId="20A68A99" w14:textId="77777777" w:rsidR="0012317D" w:rsidRDefault="0012317D" w:rsidP="00B63BB3">
      <w:pPr>
        <w:jc w:val="both"/>
      </w:pPr>
    </w:p>
    <w:p w14:paraId="527EA617" w14:textId="77777777" w:rsidR="0012317D" w:rsidRDefault="0012317D" w:rsidP="00B63BB3">
      <w:pPr>
        <w:jc w:val="both"/>
      </w:pPr>
    </w:p>
    <w:p w14:paraId="7D73E8BE" w14:textId="77777777" w:rsidR="0012317D" w:rsidRDefault="0012317D" w:rsidP="00B63BB3">
      <w:pPr>
        <w:jc w:val="both"/>
      </w:pPr>
    </w:p>
    <w:p w14:paraId="4C4015FD" w14:textId="77777777" w:rsidR="0012317D" w:rsidRDefault="0012317D" w:rsidP="00B63BB3">
      <w:pPr>
        <w:jc w:val="both"/>
      </w:pPr>
    </w:p>
    <w:p w14:paraId="5E668B08" w14:textId="77777777" w:rsidR="0012317D" w:rsidRDefault="0012317D" w:rsidP="00B63BB3">
      <w:pPr>
        <w:jc w:val="both"/>
      </w:pPr>
    </w:p>
    <w:p w14:paraId="110223F6" w14:textId="77777777" w:rsidR="0012317D" w:rsidRDefault="0012317D" w:rsidP="00B63BB3">
      <w:pPr>
        <w:jc w:val="both"/>
      </w:pPr>
    </w:p>
    <w:p w14:paraId="65210379" w14:textId="77777777" w:rsidR="0012317D" w:rsidRDefault="0012317D" w:rsidP="00B63BB3">
      <w:pPr>
        <w:jc w:val="both"/>
      </w:pPr>
    </w:p>
    <w:p w14:paraId="13B6B7EE" w14:textId="77777777" w:rsidR="0012317D" w:rsidRDefault="0012317D" w:rsidP="00B63BB3">
      <w:pPr>
        <w:jc w:val="both"/>
      </w:pPr>
    </w:p>
    <w:p w14:paraId="112CEBDB" w14:textId="77777777" w:rsidR="0012317D" w:rsidRDefault="0012317D" w:rsidP="00B63BB3">
      <w:pPr>
        <w:jc w:val="both"/>
      </w:pPr>
    </w:p>
    <w:p w14:paraId="37C8570E" w14:textId="77777777" w:rsidR="0012317D" w:rsidRDefault="0012317D" w:rsidP="00B63BB3">
      <w:pPr>
        <w:jc w:val="both"/>
      </w:pPr>
    </w:p>
    <w:p w14:paraId="41D2D425" w14:textId="77777777" w:rsidR="0012317D" w:rsidRDefault="0012317D" w:rsidP="00B63BB3">
      <w:pPr>
        <w:jc w:val="both"/>
      </w:pPr>
    </w:p>
    <w:p w14:paraId="2D019EA2" w14:textId="77777777" w:rsidR="0012317D" w:rsidRDefault="0012317D" w:rsidP="00B63BB3">
      <w:pPr>
        <w:jc w:val="both"/>
      </w:pPr>
    </w:p>
    <w:p w14:paraId="5F7DDD74" w14:textId="77777777" w:rsidR="0012317D" w:rsidRDefault="0012317D" w:rsidP="00B63BB3">
      <w:pPr>
        <w:jc w:val="both"/>
      </w:pPr>
    </w:p>
    <w:p w14:paraId="3B55BE12" w14:textId="77777777" w:rsidR="0012317D" w:rsidRDefault="0012317D" w:rsidP="00B63BB3">
      <w:pPr>
        <w:jc w:val="both"/>
      </w:pPr>
    </w:p>
    <w:p w14:paraId="4FB7CC0E" w14:textId="6336D4C8" w:rsidR="0012317D" w:rsidRDefault="0012317D" w:rsidP="00B63BB3">
      <w:pPr>
        <w:jc w:val="both"/>
        <w:rPr>
          <w:b/>
          <w:bCs/>
        </w:rPr>
      </w:pPr>
      <w:r w:rsidRPr="0012317D">
        <w:rPr>
          <w:b/>
          <w:bCs/>
        </w:rPr>
        <w:lastRenderedPageBreak/>
        <w:t>Mnenje Ministrstva za kmetijstvo, gozdarstvo in prehrano</w:t>
      </w:r>
    </w:p>
    <w:p w14:paraId="01EF3B54" w14:textId="77777777" w:rsidR="00303795" w:rsidRPr="0012317D" w:rsidRDefault="00303795" w:rsidP="00B63BB3">
      <w:pPr>
        <w:jc w:val="both"/>
        <w:rPr>
          <w:b/>
          <w:bCs/>
        </w:rPr>
      </w:pPr>
    </w:p>
    <w:p w14:paraId="325DC9D8" w14:textId="51C3AB0E" w:rsidR="0012317D" w:rsidRDefault="0012317D" w:rsidP="00B63BB3">
      <w:pPr>
        <w:jc w:val="both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6ED868A6" wp14:editId="7CE109DD">
            <wp:simplePos x="0" y="0"/>
            <wp:positionH relativeFrom="column">
              <wp:posOffset>0</wp:posOffset>
            </wp:positionH>
            <wp:positionV relativeFrom="paragraph">
              <wp:posOffset>85725</wp:posOffset>
            </wp:positionV>
            <wp:extent cx="5767705" cy="7833360"/>
            <wp:effectExtent l="0" t="0" r="0" b="0"/>
            <wp:wrapNone/>
            <wp:docPr id="17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83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380322AE" w14:textId="77777777" w:rsidR="00303795" w:rsidRPr="00303795" w:rsidRDefault="00303795" w:rsidP="00303795"/>
    <w:p w14:paraId="65304F14" w14:textId="77777777" w:rsidR="00303795" w:rsidRPr="00303795" w:rsidRDefault="00303795" w:rsidP="00303795"/>
    <w:p w14:paraId="5A0FE50C" w14:textId="77777777" w:rsidR="00303795" w:rsidRPr="00303795" w:rsidRDefault="00303795" w:rsidP="00303795"/>
    <w:p w14:paraId="69AD902A" w14:textId="77777777" w:rsidR="00303795" w:rsidRPr="00303795" w:rsidRDefault="00303795" w:rsidP="00303795"/>
    <w:p w14:paraId="55D6C938" w14:textId="77777777" w:rsidR="00303795" w:rsidRPr="00303795" w:rsidRDefault="00303795" w:rsidP="00303795"/>
    <w:p w14:paraId="0772BA7A" w14:textId="77777777" w:rsidR="00303795" w:rsidRPr="00303795" w:rsidRDefault="00303795" w:rsidP="00303795"/>
    <w:p w14:paraId="5EA1F8F9" w14:textId="77777777" w:rsidR="00303795" w:rsidRPr="00303795" w:rsidRDefault="00303795" w:rsidP="00303795"/>
    <w:p w14:paraId="5A271461" w14:textId="77777777" w:rsidR="00303795" w:rsidRPr="00303795" w:rsidRDefault="00303795" w:rsidP="00303795"/>
    <w:p w14:paraId="16DC1143" w14:textId="77777777" w:rsidR="00303795" w:rsidRPr="00303795" w:rsidRDefault="00303795" w:rsidP="00303795"/>
    <w:p w14:paraId="6FEC81E7" w14:textId="77777777" w:rsidR="00303795" w:rsidRPr="00303795" w:rsidRDefault="00303795" w:rsidP="00303795"/>
    <w:p w14:paraId="43F491B9" w14:textId="77777777" w:rsidR="00303795" w:rsidRPr="00303795" w:rsidRDefault="00303795" w:rsidP="00303795"/>
    <w:p w14:paraId="14B16090" w14:textId="77777777" w:rsidR="00303795" w:rsidRPr="00303795" w:rsidRDefault="00303795" w:rsidP="00303795"/>
    <w:p w14:paraId="642735B2" w14:textId="77777777" w:rsidR="00303795" w:rsidRPr="00303795" w:rsidRDefault="00303795" w:rsidP="00303795"/>
    <w:p w14:paraId="771E27F6" w14:textId="77777777" w:rsidR="00303795" w:rsidRPr="00303795" w:rsidRDefault="00303795" w:rsidP="00303795"/>
    <w:p w14:paraId="45BF1833" w14:textId="77777777" w:rsidR="00303795" w:rsidRPr="00303795" w:rsidRDefault="00303795" w:rsidP="00303795"/>
    <w:p w14:paraId="3C222466" w14:textId="77777777" w:rsidR="00303795" w:rsidRPr="00303795" w:rsidRDefault="00303795" w:rsidP="00303795"/>
    <w:p w14:paraId="67B92DAA" w14:textId="77777777" w:rsidR="00303795" w:rsidRPr="00303795" w:rsidRDefault="00303795" w:rsidP="00303795"/>
    <w:p w14:paraId="659431FF" w14:textId="77777777" w:rsidR="00303795" w:rsidRPr="00303795" w:rsidRDefault="00303795" w:rsidP="00303795"/>
    <w:p w14:paraId="4DB81345" w14:textId="77777777" w:rsidR="00303795" w:rsidRPr="00303795" w:rsidRDefault="00303795" w:rsidP="00303795"/>
    <w:p w14:paraId="7E4C8544" w14:textId="77777777" w:rsidR="00303795" w:rsidRPr="00303795" w:rsidRDefault="00303795" w:rsidP="00303795"/>
    <w:p w14:paraId="446C50C6" w14:textId="77777777" w:rsidR="00303795" w:rsidRPr="00303795" w:rsidRDefault="00303795" w:rsidP="00303795"/>
    <w:p w14:paraId="28C06063" w14:textId="77777777" w:rsidR="00303795" w:rsidRPr="00303795" w:rsidRDefault="00303795" w:rsidP="00303795"/>
    <w:p w14:paraId="34B853AD" w14:textId="77777777" w:rsidR="00303795" w:rsidRPr="00303795" w:rsidRDefault="00303795" w:rsidP="00303795"/>
    <w:p w14:paraId="1D48B127" w14:textId="77777777" w:rsidR="00303795" w:rsidRPr="00303795" w:rsidRDefault="00303795" w:rsidP="00303795"/>
    <w:p w14:paraId="6944039C" w14:textId="77777777" w:rsidR="00303795" w:rsidRPr="00303795" w:rsidRDefault="00303795" w:rsidP="00303795"/>
    <w:p w14:paraId="77315ED2" w14:textId="77777777" w:rsidR="00303795" w:rsidRPr="00303795" w:rsidRDefault="00303795" w:rsidP="00303795"/>
    <w:p w14:paraId="3C23B1D6" w14:textId="77777777" w:rsidR="00303795" w:rsidRPr="00303795" w:rsidRDefault="00303795" w:rsidP="00303795"/>
    <w:p w14:paraId="426347D5" w14:textId="77777777" w:rsidR="00303795" w:rsidRPr="00303795" w:rsidRDefault="00303795" w:rsidP="00303795"/>
    <w:p w14:paraId="0361EC9E" w14:textId="77777777" w:rsidR="00303795" w:rsidRPr="00303795" w:rsidRDefault="00303795" w:rsidP="00303795"/>
    <w:p w14:paraId="61B5B239" w14:textId="77777777" w:rsidR="00303795" w:rsidRPr="00303795" w:rsidRDefault="00303795" w:rsidP="00303795"/>
    <w:p w14:paraId="4A0294D3" w14:textId="77777777" w:rsidR="00303795" w:rsidRPr="00303795" w:rsidRDefault="00303795" w:rsidP="00303795"/>
    <w:p w14:paraId="011719D5" w14:textId="77777777" w:rsidR="00303795" w:rsidRPr="00303795" w:rsidRDefault="00303795" w:rsidP="00303795"/>
    <w:p w14:paraId="28DEF0B3" w14:textId="77777777" w:rsidR="00303795" w:rsidRPr="00303795" w:rsidRDefault="00303795" w:rsidP="00303795"/>
    <w:p w14:paraId="1865D8D3" w14:textId="77777777" w:rsidR="00303795" w:rsidRPr="00303795" w:rsidRDefault="00303795" w:rsidP="00303795"/>
    <w:p w14:paraId="12AE78A8" w14:textId="77777777" w:rsidR="00303795" w:rsidRPr="00303795" w:rsidRDefault="00303795" w:rsidP="00303795"/>
    <w:p w14:paraId="1C31FCCF" w14:textId="77777777" w:rsidR="00303795" w:rsidRPr="00303795" w:rsidRDefault="00303795" w:rsidP="00303795"/>
    <w:p w14:paraId="09974500" w14:textId="77777777" w:rsidR="00303795" w:rsidRPr="00303795" w:rsidRDefault="00303795" w:rsidP="00303795"/>
    <w:p w14:paraId="0307025B" w14:textId="77777777" w:rsidR="00303795" w:rsidRPr="00303795" w:rsidRDefault="00303795" w:rsidP="00303795"/>
    <w:p w14:paraId="6948943B" w14:textId="77777777" w:rsidR="00303795" w:rsidRDefault="00303795" w:rsidP="00303795"/>
    <w:p w14:paraId="5B136FD3" w14:textId="77777777" w:rsidR="00303795" w:rsidRDefault="00303795" w:rsidP="00303795"/>
    <w:p w14:paraId="43BEEABE" w14:textId="77777777" w:rsidR="00303795" w:rsidRDefault="00303795" w:rsidP="00303795"/>
    <w:p w14:paraId="5512D34F" w14:textId="77777777" w:rsidR="00303795" w:rsidRDefault="00303795" w:rsidP="00303795"/>
    <w:p w14:paraId="3E601CEE" w14:textId="77777777" w:rsidR="00303795" w:rsidRDefault="00303795" w:rsidP="00303795"/>
    <w:p w14:paraId="02722023" w14:textId="77777777" w:rsidR="00303795" w:rsidRDefault="00303795" w:rsidP="00303795"/>
    <w:p w14:paraId="2A35B727" w14:textId="77777777" w:rsidR="00303795" w:rsidRDefault="00303795" w:rsidP="00303795"/>
    <w:p w14:paraId="0CE77343" w14:textId="77777777" w:rsidR="00303795" w:rsidRDefault="00303795" w:rsidP="00303795"/>
    <w:p w14:paraId="2447B321" w14:textId="77777777" w:rsidR="00303795" w:rsidRDefault="00303795" w:rsidP="00303795"/>
    <w:p w14:paraId="0B7774DE" w14:textId="77777777" w:rsidR="00303795" w:rsidRDefault="00303795" w:rsidP="00303795"/>
    <w:p w14:paraId="0992D9DB" w14:textId="77777777" w:rsidR="00303795" w:rsidRDefault="00303795" w:rsidP="00303795"/>
    <w:p w14:paraId="1055B9C7" w14:textId="77777777" w:rsidR="00303795" w:rsidRPr="00FC1FB1" w:rsidRDefault="00303795" w:rsidP="00303795">
      <w:pPr>
        <w:rPr>
          <w:b/>
          <w:bCs/>
        </w:rPr>
      </w:pPr>
    </w:p>
    <w:p w14:paraId="6BE218E2" w14:textId="63584673" w:rsidR="00303795" w:rsidRPr="00FC1FB1" w:rsidRDefault="00303795" w:rsidP="00303795">
      <w:pPr>
        <w:rPr>
          <w:b/>
          <w:bCs/>
        </w:rPr>
      </w:pPr>
      <w:r w:rsidRPr="00FC1FB1">
        <w:rPr>
          <w:b/>
          <w:bCs/>
        </w:rPr>
        <w:lastRenderedPageBreak/>
        <w:t xml:space="preserve">Mnenje Ministrstva </w:t>
      </w:r>
      <w:r w:rsidR="00140D2D" w:rsidRPr="00FC1FB1">
        <w:rPr>
          <w:b/>
          <w:bCs/>
        </w:rPr>
        <w:t>za visoko šolstvo, znanost in inovacije</w:t>
      </w:r>
    </w:p>
    <w:p w14:paraId="38ECEA52" w14:textId="77777777" w:rsidR="00140D2D" w:rsidRPr="00FC1FB1" w:rsidRDefault="00140D2D" w:rsidP="00303795">
      <w:pPr>
        <w:rPr>
          <w:b/>
          <w:bCs/>
        </w:rPr>
      </w:pPr>
    </w:p>
    <w:p w14:paraId="6049B722" w14:textId="23A91872" w:rsidR="00140D2D" w:rsidRPr="00FC1FB1" w:rsidRDefault="00140D2D" w:rsidP="00303795">
      <w:pPr>
        <w:rPr>
          <w:b/>
          <w:bCs/>
        </w:rPr>
      </w:pPr>
      <w:r w:rsidRPr="00FC1FB1">
        <w:rPr>
          <w:b/>
          <w:bCs/>
          <w:noProof/>
        </w:rPr>
        <w:drawing>
          <wp:anchor distT="0" distB="0" distL="114300" distR="114300" simplePos="0" relativeHeight="251687936" behindDoc="0" locked="0" layoutInCell="1" allowOverlap="1" wp14:anchorId="291B94F9" wp14:editId="222ED9D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705" cy="7706360"/>
            <wp:effectExtent l="0" t="0" r="0" b="0"/>
            <wp:wrapNone/>
            <wp:docPr id="20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9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705" cy="7706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2980C279" w14:textId="77777777" w:rsidR="00140D2D" w:rsidRPr="00FC1FB1" w:rsidRDefault="00140D2D" w:rsidP="00303795">
      <w:pPr>
        <w:rPr>
          <w:b/>
          <w:bCs/>
        </w:rPr>
      </w:pPr>
    </w:p>
    <w:p w14:paraId="71EFA58E" w14:textId="77777777" w:rsidR="00140D2D" w:rsidRPr="00FC1FB1" w:rsidRDefault="00140D2D" w:rsidP="00303795">
      <w:pPr>
        <w:rPr>
          <w:b/>
          <w:bCs/>
        </w:rPr>
      </w:pPr>
    </w:p>
    <w:p w14:paraId="08060772" w14:textId="77777777" w:rsidR="00140D2D" w:rsidRPr="00FC1FB1" w:rsidRDefault="00140D2D" w:rsidP="00303795">
      <w:pPr>
        <w:rPr>
          <w:b/>
          <w:bCs/>
        </w:rPr>
      </w:pPr>
    </w:p>
    <w:p w14:paraId="5BB0AB51" w14:textId="77777777" w:rsidR="00140D2D" w:rsidRPr="00FC1FB1" w:rsidRDefault="00140D2D" w:rsidP="00303795">
      <w:pPr>
        <w:rPr>
          <w:b/>
          <w:bCs/>
        </w:rPr>
      </w:pPr>
    </w:p>
    <w:p w14:paraId="783BE0E9" w14:textId="77777777" w:rsidR="00303795" w:rsidRPr="00FC1FB1" w:rsidRDefault="00303795" w:rsidP="00303795">
      <w:pPr>
        <w:rPr>
          <w:b/>
          <w:bCs/>
        </w:rPr>
      </w:pPr>
    </w:p>
    <w:p w14:paraId="5235E9DA" w14:textId="77777777" w:rsidR="00303795" w:rsidRPr="00FC1FB1" w:rsidRDefault="00303795" w:rsidP="00303795">
      <w:pPr>
        <w:rPr>
          <w:b/>
          <w:bCs/>
        </w:rPr>
      </w:pPr>
    </w:p>
    <w:p w14:paraId="705A62A6" w14:textId="77777777" w:rsidR="00303795" w:rsidRPr="00FC1FB1" w:rsidRDefault="00303795" w:rsidP="00303795">
      <w:pPr>
        <w:rPr>
          <w:b/>
          <w:bCs/>
        </w:rPr>
      </w:pPr>
    </w:p>
    <w:p w14:paraId="25AA6807" w14:textId="77777777" w:rsidR="00303795" w:rsidRPr="00FC1FB1" w:rsidRDefault="00303795" w:rsidP="00303795">
      <w:pPr>
        <w:rPr>
          <w:b/>
          <w:bCs/>
        </w:rPr>
      </w:pPr>
    </w:p>
    <w:p w14:paraId="7716ABD5" w14:textId="77777777" w:rsidR="00303795" w:rsidRPr="00FC1FB1" w:rsidRDefault="00303795" w:rsidP="00303795">
      <w:pPr>
        <w:rPr>
          <w:b/>
          <w:bCs/>
        </w:rPr>
      </w:pPr>
    </w:p>
    <w:p w14:paraId="77C6636C" w14:textId="77777777" w:rsidR="00303795" w:rsidRPr="00FC1FB1" w:rsidRDefault="00303795" w:rsidP="00303795">
      <w:pPr>
        <w:rPr>
          <w:b/>
          <w:bCs/>
        </w:rPr>
      </w:pPr>
    </w:p>
    <w:p w14:paraId="2633A38A" w14:textId="77777777" w:rsidR="00303795" w:rsidRPr="00FC1FB1" w:rsidRDefault="00303795" w:rsidP="00303795">
      <w:pPr>
        <w:rPr>
          <w:b/>
          <w:bCs/>
        </w:rPr>
      </w:pPr>
    </w:p>
    <w:p w14:paraId="2A29D531" w14:textId="77777777" w:rsidR="00303795" w:rsidRPr="00FC1FB1" w:rsidRDefault="00303795" w:rsidP="00303795">
      <w:pPr>
        <w:rPr>
          <w:b/>
          <w:bCs/>
        </w:rPr>
      </w:pPr>
    </w:p>
    <w:p w14:paraId="497F6092" w14:textId="77777777" w:rsidR="00FC1FB1" w:rsidRPr="00FC1FB1" w:rsidRDefault="00FC1FB1" w:rsidP="00303795">
      <w:pPr>
        <w:rPr>
          <w:b/>
          <w:bCs/>
        </w:rPr>
      </w:pPr>
    </w:p>
    <w:p w14:paraId="7EDCE94D" w14:textId="77777777" w:rsidR="00FC1FB1" w:rsidRPr="00FC1FB1" w:rsidRDefault="00FC1FB1" w:rsidP="00303795">
      <w:pPr>
        <w:rPr>
          <w:b/>
          <w:bCs/>
        </w:rPr>
      </w:pPr>
    </w:p>
    <w:p w14:paraId="21A6E676" w14:textId="77777777" w:rsidR="00FC1FB1" w:rsidRPr="00FC1FB1" w:rsidRDefault="00FC1FB1" w:rsidP="00303795">
      <w:pPr>
        <w:rPr>
          <w:b/>
          <w:bCs/>
        </w:rPr>
      </w:pPr>
    </w:p>
    <w:p w14:paraId="355473F8" w14:textId="77777777" w:rsidR="00FC1FB1" w:rsidRPr="00FC1FB1" w:rsidRDefault="00FC1FB1" w:rsidP="00303795">
      <w:pPr>
        <w:rPr>
          <w:b/>
          <w:bCs/>
        </w:rPr>
      </w:pPr>
    </w:p>
    <w:p w14:paraId="6D9009AB" w14:textId="77777777" w:rsidR="00FC1FB1" w:rsidRPr="00FC1FB1" w:rsidRDefault="00FC1FB1" w:rsidP="00303795">
      <w:pPr>
        <w:rPr>
          <w:b/>
          <w:bCs/>
        </w:rPr>
      </w:pPr>
    </w:p>
    <w:p w14:paraId="4381623C" w14:textId="77777777" w:rsidR="00FC1FB1" w:rsidRPr="00FC1FB1" w:rsidRDefault="00FC1FB1" w:rsidP="00303795">
      <w:pPr>
        <w:rPr>
          <w:b/>
          <w:bCs/>
        </w:rPr>
      </w:pPr>
    </w:p>
    <w:p w14:paraId="50FA4DE6" w14:textId="77777777" w:rsidR="00FC1FB1" w:rsidRPr="00FC1FB1" w:rsidRDefault="00FC1FB1" w:rsidP="00303795">
      <w:pPr>
        <w:rPr>
          <w:b/>
          <w:bCs/>
        </w:rPr>
      </w:pPr>
    </w:p>
    <w:p w14:paraId="55136675" w14:textId="77777777" w:rsidR="00FC1FB1" w:rsidRPr="00FC1FB1" w:rsidRDefault="00FC1FB1" w:rsidP="00303795">
      <w:pPr>
        <w:rPr>
          <w:b/>
          <w:bCs/>
        </w:rPr>
      </w:pPr>
    </w:p>
    <w:p w14:paraId="2EEE2084" w14:textId="77777777" w:rsidR="00FC1FB1" w:rsidRPr="00FC1FB1" w:rsidRDefault="00FC1FB1" w:rsidP="00303795">
      <w:pPr>
        <w:rPr>
          <w:b/>
          <w:bCs/>
        </w:rPr>
      </w:pPr>
    </w:p>
    <w:p w14:paraId="50BA2600" w14:textId="77777777" w:rsidR="00FC1FB1" w:rsidRPr="00FC1FB1" w:rsidRDefault="00FC1FB1" w:rsidP="00303795">
      <w:pPr>
        <w:rPr>
          <w:b/>
          <w:bCs/>
        </w:rPr>
      </w:pPr>
    </w:p>
    <w:p w14:paraId="025A969F" w14:textId="77777777" w:rsidR="00FC1FB1" w:rsidRPr="00FC1FB1" w:rsidRDefault="00FC1FB1" w:rsidP="00303795">
      <w:pPr>
        <w:rPr>
          <w:b/>
          <w:bCs/>
        </w:rPr>
      </w:pPr>
    </w:p>
    <w:p w14:paraId="09CF497B" w14:textId="77777777" w:rsidR="00FC1FB1" w:rsidRPr="00FC1FB1" w:rsidRDefault="00FC1FB1" w:rsidP="00303795">
      <w:pPr>
        <w:rPr>
          <w:b/>
          <w:bCs/>
        </w:rPr>
      </w:pPr>
    </w:p>
    <w:p w14:paraId="493E941E" w14:textId="77777777" w:rsidR="00FC1FB1" w:rsidRPr="00FC1FB1" w:rsidRDefault="00FC1FB1" w:rsidP="00303795">
      <w:pPr>
        <w:rPr>
          <w:b/>
          <w:bCs/>
        </w:rPr>
      </w:pPr>
    </w:p>
    <w:p w14:paraId="23E3DC3B" w14:textId="77777777" w:rsidR="00FC1FB1" w:rsidRPr="00FC1FB1" w:rsidRDefault="00FC1FB1" w:rsidP="00303795">
      <w:pPr>
        <w:rPr>
          <w:b/>
          <w:bCs/>
        </w:rPr>
      </w:pPr>
    </w:p>
    <w:p w14:paraId="34D4AC24" w14:textId="77777777" w:rsidR="00FC1FB1" w:rsidRPr="00FC1FB1" w:rsidRDefault="00FC1FB1" w:rsidP="00303795">
      <w:pPr>
        <w:rPr>
          <w:b/>
          <w:bCs/>
        </w:rPr>
      </w:pPr>
    </w:p>
    <w:p w14:paraId="74E23EBC" w14:textId="77777777" w:rsidR="00FC1FB1" w:rsidRPr="00FC1FB1" w:rsidRDefault="00FC1FB1" w:rsidP="00303795">
      <w:pPr>
        <w:rPr>
          <w:b/>
          <w:bCs/>
        </w:rPr>
      </w:pPr>
    </w:p>
    <w:p w14:paraId="22EF024E" w14:textId="77777777" w:rsidR="00FC1FB1" w:rsidRPr="00FC1FB1" w:rsidRDefault="00FC1FB1" w:rsidP="00303795">
      <w:pPr>
        <w:rPr>
          <w:b/>
          <w:bCs/>
        </w:rPr>
      </w:pPr>
    </w:p>
    <w:p w14:paraId="72B9DC46" w14:textId="77777777" w:rsidR="00FC1FB1" w:rsidRPr="00FC1FB1" w:rsidRDefault="00FC1FB1" w:rsidP="00303795">
      <w:pPr>
        <w:rPr>
          <w:b/>
          <w:bCs/>
        </w:rPr>
      </w:pPr>
    </w:p>
    <w:p w14:paraId="5CF4706D" w14:textId="77777777" w:rsidR="00FC1FB1" w:rsidRPr="00FC1FB1" w:rsidRDefault="00FC1FB1" w:rsidP="00303795">
      <w:pPr>
        <w:rPr>
          <w:b/>
          <w:bCs/>
        </w:rPr>
      </w:pPr>
    </w:p>
    <w:p w14:paraId="4BE34225" w14:textId="77777777" w:rsidR="00FC1FB1" w:rsidRPr="00FC1FB1" w:rsidRDefault="00FC1FB1" w:rsidP="00303795">
      <w:pPr>
        <w:rPr>
          <w:b/>
          <w:bCs/>
        </w:rPr>
      </w:pPr>
    </w:p>
    <w:p w14:paraId="46B68149" w14:textId="77777777" w:rsidR="00FC1FB1" w:rsidRPr="00FC1FB1" w:rsidRDefault="00FC1FB1" w:rsidP="00303795">
      <w:pPr>
        <w:rPr>
          <w:b/>
          <w:bCs/>
        </w:rPr>
      </w:pPr>
    </w:p>
    <w:p w14:paraId="7C6E6427" w14:textId="77777777" w:rsidR="00FC1FB1" w:rsidRPr="00FC1FB1" w:rsidRDefault="00FC1FB1" w:rsidP="00303795">
      <w:pPr>
        <w:rPr>
          <w:b/>
          <w:bCs/>
        </w:rPr>
      </w:pPr>
    </w:p>
    <w:p w14:paraId="07EF1371" w14:textId="77777777" w:rsidR="00FC1FB1" w:rsidRPr="00FC1FB1" w:rsidRDefault="00FC1FB1" w:rsidP="00303795">
      <w:pPr>
        <w:rPr>
          <w:b/>
          <w:bCs/>
        </w:rPr>
      </w:pPr>
    </w:p>
    <w:p w14:paraId="452660C6" w14:textId="77777777" w:rsidR="00FC1FB1" w:rsidRPr="00FC1FB1" w:rsidRDefault="00FC1FB1" w:rsidP="00303795">
      <w:pPr>
        <w:rPr>
          <w:b/>
          <w:bCs/>
        </w:rPr>
      </w:pPr>
    </w:p>
    <w:p w14:paraId="08E34DAC" w14:textId="77777777" w:rsidR="00FC1FB1" w:rsidRPr="00FC1FB1" w:rsidRDefault="00FC1FB1" w:rsidP="00303795">
      <w:pPr>
        <w:rPr>
          <w:b/>
          <w:bCs/>
        </w:rPr>
      </w:pPr>
    </w:p>
    <w:p w14:paraId="6E51F7EE" w14:textId="77777777" w:rsidR="00FC1FB1" w:rsidRPr="00FC1FB1" w:rsidRDefault="00FC1FB1" w:rsidP="00303795">
      <w:pPr>
        <w:rPr>
          <w:b/>
          <w:bCs/>
        </w:rPr>
      </w:pPr>
    </w:p>
    <w:p w14:paraId="1CD4DE64" w14:textId="77777777" w:rsidR="00FC1FB1" w:rsidRPr="00FC1FB1" w:rsidRDefault="00FC1FB1" w:rsidP="00303795">
      <w:pPr>
        <w:rPr>
          <w:b/>
          <w:bCs/>
        </w:rPr>
      </w:pPr>
    </w:p>
    <w:p w14:paraId="7F0B5CAF" w14:textId="77777777" w:rsidR="00FC1FB1" w:rsidRPr="00FC1FB1" w:rsidRDefault="00FC1FB1" w:rsidP="00303795">
      <w:pPr>
        <w:rPr>
          <w:b/>
          <w:bCs/>
        </w:rPr>
      </w:pPr>
    </w:p>
    <w:p w14:paraId="0FF4496C" w14:textId="77777777" w:rsidR="00FC1FB1" w:rsidRPr="00FC1FB1" w:rsidRDefault="00FC1FB1" w:rsidP="00303795">
      <w:pPr>
        <w:rPr>
          <w:b/>
          <w:bCs/>
        </w:rPr>
      </w:pPr>
    </w:p>
    <w:p w14:paraId="1726744F" w14:textId="77777777" w:rsidR="00FC1FB1" w:rsidRPr="00FC1FB1" w:rsidRDefault="00FC1FB1" w:rsidP="00303795">
      <w:pPr>
        <w:rPr>
          <w:b/>
          <w:bCs/>
        </w:rPr>
      </w:pPr>
    </w:p>
    <w:p w14:paraId="340F88DE" w14:textId="77777777" w:rsidR="00FC1FB1" w:rsidRPr="00FC1FB1" w:rsidRDefault="00FC1FB1" w:rsidP="00303795">
      <w:pPr>
        <w:rPr>
          <w:b/>
          <w:bCs/>
        </w:rPr>
      </w:pPr>
    </w:p>
    <w:p w14:paraId="1F33E605" w14:textId="77777777" w:rsidR="00FC1FB1" w:rsidRPr="00FC1FB1" w:rsidRDefault="00FC1FB1" w:rsidP="00303795">
      <w:pPr>
        <w:rPr>
          <w:b/>
          <w:bCs/>
        </w:rPr>
      </w:pPr>
    </w:p>
    <w:p w14:paraId="5C5A80B9" w14:textId="77777777" w:rsidR="00FC1FB1" w:rsidRPr="00FC1FB1" w:rsidRDefault="00FC1FB1" w:rsidP="00303795">
      <w:pPr>
        <w:rPr>
          <w:b/>
          <w:bCs/>
        </w:rPr>
      </w:pPr>
    </w:p>
    <w:p w14:paraId="52CD7DCA" w14:textId="77777777" w:rsidR="00FC1FB1" w:rsidRPr="00FC1FB1" w:rsidRDefault="00FC1FB1" w:rsidP="00303795">
      <w:pPr>
        <w:rPr>
          <w:b/>
          <w:bCs/>
        </w:rPr>
      </w:pPr>
    </w:p>
    <w:p w14:paraId="5BD18630" w14:textId="77777777" w:rsidR="00FC1FB1" w:rsidRPr="00FC1FB1" w:rsidRDefault="00FC1FB1" w:rsidP="00303795">
      <w:pPr>
        <w:rPr>
          <w:b/>
          <w:bCs/>
        </w:rPr>
      </w:pPr>
    </w:p>
    <w:p w14:paraId="2F4609E0" w14:textId="77777777" w:rsidR="00FC1FB1" w:rsidRPr="00FC1FB1" w:rsidRDefault="00FC1FB1" w:rsidP="00303795">
      <w:pPr>
        <w:rPr>
          <w:b/>
          <w:bCs/>
        </w:rPr>
      </w:pPr>
    </w:p>
    <w:p w14:paraId="67FD4515" w14:textId="77777777" w:rsidR="00FC1FB1" w:rsidRPr="00FC1FB1" w:rsidRDefault="00FC1FB1" w:rsidP="00303795">
      <w:pPr>
        <w:rPr>
          <w:b/>
          <w:bCs/>
        </w:rPr>
      </w:pPr>
    </w:p>
    <w:p w14:paraId="6F747C28" w14:textId="77777777" w:rsidR="00FC1FB1" w:rsidRPr="00FC1FB1" w:rsidRDefault="00FC1FB1" w:rsidP="00303795">
      <w:pPr>
        <w:rPr>
          <w:b/>
          <w:bCs/>
        </w:rPr>
      </w:pPr>
    </w:p>
    <w:p w14:paraId="45D941AB" w14:textId="6ADBBB4C" w:rsidR="00FC1FB1" w:rsidRPr="00FC1FB1" w:rsidRDefault="00FC1FB1" w:rsidP="00303795">
      <w:pPr>
        <w:rPr>
          <w:b/>
          <w:bCs/>
        </w:rPr>
      </w:pPr>
      <w:r w:rsidRPr="00FC1FB1">
        <w:rPr>
          <w:b/>
          <w:bCs/>
        </w:rPr>
        <w:lastRenderedPageBreak/>
        <w:t>Mnenje Ministrstva za notranje zadeve</w:t>
      </w:r>
    </w:p>
    <w:p w14:paraId="0E377CCE" w14:textId="77777777" w:rsidR="00FC1FB1" w:rsidRDefault="00FC1FB1" w:rsidP="00303795"/>
    <w:p w14:paraId="154AD986" w14:textId="73879BBB" w:rsidR="00FC1FB1" w:rsidRDefault="00FC1FB1" w:rsidP="00303795">
      <w:r>
        <w:rPr>
          <w:noProof/>
        </w:rPr>
        <w:drawing>
          <wp:anchor distT="0" distB="0" distL="114300" distR="114300" simplePos="0" relativeHeight="251689984" behindDoc="0" locked="0" layoutInCell="1" allowOverlap="1" wp14:anchorId="346E52AA" wp14:editId="076615CF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67070" cy="6229985"/>
            <wp:effectExtent l="0" t="0" r="0" b="0"/>
            <wp:wrapNone/>
            <wp:docPr id="2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3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7070" cy="622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14:paraId="6A454671" w14:textId="77777777" w:rsidR="00FC1FB1" w:rsidRPr="00303795" w:rsidRDefault="00FC1FB1" w:rsidP="00303795"/>
    <w:sectPr w:rsidR="00FC1FB1" w:rsidRPr="00303795" w:rsidSect="00783310">
      <w:pgSz w:w="11900" w:h="16840" w:code="9"/>
      <w:pgMar w:top="1701" w:right="1701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4C2ABA" w14:textId="77777777" w:rsidR="00C75112" w:rsidRDefault="00C75112" w:rsidP="008A4089">
      <w:pPr>
        <w:spacing w:line="240" w:lineRule="auto"/>
      </w:pPr>
      <w:r>
        <w:separator/>
      </w:r>
    </w:p>
  </w:endnote>
  <w:endnote w:type="continuationSeparator" w:id="0">
    <w:p w14:paraId="4BC05B48" w14:textId="77777777" w:rsidR="00C75112" w:rsidRDefault="00C75112" w:rsidP="008A408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133B9F" w14:textId="77777777" w:rsidR="0020765C" w:rsidRDefault="008A4089" w:rsidP="005038F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E31C73" w14:textId="77777777" w:rsidR="0020765C" w:rsidRDefault="0020765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9CE001" w14:textId="77777777" w:rsidR="0020765C" w:rsidRDefault="008A4089" w:rsidP="005038F3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C22F81">
      <w:rPr>
        <w:rStyle w:val="PageNumber"/>
        <w:noProof/>
      </w:rPr>
      <w:t>4</w:t>
    </w:r>
    <w:r>
      <w:rPr>
        <w:rStyle w:val="PageNumber"/>
      </w:rPr>
      <w:fldChar w:fldCharType="end"/>
    </w:r>
  </w:p>
  <w:p w14:paraId="654A7A33" w14:textId="77777777" w:rsidR="0020765C" w:rsidRDefault="0020765C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10843778"/>
      <w:docPartObj>
        <w:docPartGallery w:val="Page Numbers (Bottom of Page)"/>
        <w:docPartUnique/>
      </w:docPartObj>
    </w:sdtPr>
    <w:sdtEndPr/>
    <w:sdtContent>
      <w:p w14:paraId="05F7747B" w14:textId="7E3198B0" w:rsidR="00F34488" w:rsidRDefault="00F34488" w:rsidP="00F34488">
        <w:pPr>
          <w:pStyle w:val="Footer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sl-SI"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637526" w14:textId="77777777" w:rsidR="00C75112" w:rsidRDefault="00C75112" w:rsidP="008A4089">
      <w:pPr>
        <w:spacing w:line="240" w:lineRule="auto"/>
      </w:pPr>
      <w:r>
        <w:separator/>
      </w:r>
    </w:p>
  </w:footnote>
  <w:footnote w:type="continuationSeparator" w:id="0">
    <w:p w14:paraId="16A5548D" w14:textId="77777777" w:rsidR="00C75112" w:rsidRDefault="00C75112" w:rsidP="008A408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9E37F1" w14:textId="77777777" w:rsidR="0020765C" w:rsidRPr="00110CBD" w:rsidRDefault="0020765C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Light"/>
      <w:tblpPr w:leftFromText="142" w:rightFromText="142" w:bottomFromText="6005" w:vertAnchor="page" w:horzAnchor="page" w:tblpX="925" w:tblpY="869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  <w:tblCaption w:val="Grb "/>
      <w:tblDescription w:val="Na grbu v obliki ščita je na modri podlagi lik Triglava v beli barvi, pod njim sta dve valoviti modri črti, ki ponazarjata morje in reke, nad njim pa so v obliki navzdol obrnjenega trikotnika razporejene tri bele šesterokrake zvezde. "/>
    </w:tblPr>
    <w:tblGrid>
      <w:gridCol w:w="649"/>
    </w:tblGrid>
    <w:tr w:rsidR="007A37F8" w:rsidRPr="008F3500" w14:paraId="3A1D7021" w14:textId="77777777" w:rsidTr="00CA6DCC">
      <w:trPr>
        <w:trHeight w:hRule="exact" w:val="847"/>
      </w:trPr>
      <w:tc>
        <w:tcPr>
          <w:tcW w:w="649" w:type="dxa"/>
        </w:tcPr>
        <w:p w14:paraId="0A7E01C4" w14:textId="77777777" w:rsidR="0020765C" w:rsidRDefault="008A4089" w:rsidP="007A37F8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</w:rPr>
            <w:t></w:t>
          </w:r>
        </w:p>
        <w:p w14:paraId="1F1672FA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3B45B231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7BD1E5AD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3E6522EC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48F981FD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26FCA0FA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44B85709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6EEFC14B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7ED74FF4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252351A2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56FF6F6B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20624539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75065E04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1051B625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29C55221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  <w:p w14:paraId="11EC87AB" w14:textId="77777777" w:rsidR="0020765C" w:rsidRPr="006D42D9" w:rsidRDefault="0020765C" w:rsidP="007A37F8">
          <w:pPr>
            <w:rPr>
              <w:rFonts w:ascii="Republika" w:hAnsi="Republika"/>
              <w:sz w:val="60"/>
              <w:szCs w:val="60"/>
            </w:rPr>
          </w:pPr>
        </w:p>
      </w:tc>
    </w:tr>
  </w:tbl>
  <w:tbl>
    <w:tblPr>
      <w:tblStyle w:val="PlainTable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  <w:tblCaption w:val="Grb "/>
      <w:tblDescription w:val="Na grbu v obliki ščita je na modri podlagi lik Triglava v beli barvi, pod njim sta dve valoviti modri črti, ki ponazarjata morje in reke, nad njim pa so v obliki navzdol obrnjenega trikotnika razporejene tri bele šesterokrake zvezde. "/>
    </w:tblPr>
    <w:tblGrid>
      <w:gridCol w:w="567"/>
    </w:tblGrid>
    <w:tr w:rsidR="00F04B14" w:rsidRPr="008F3500" w14:paraId="033E926C" w14:textId="77777777" w:rsidTr="00CF1D75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166386FF" w14:textId="77777777" w:rsidR="0020765C" w:rsidRPr="006D42D9" w:rsidRDefault="0020765C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1283EC0A" w14:textId="77777777" w:rsidR="0020765C" w:rsidRPr="008F3500" w:rsidRDefault="008A4089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9264" behindDoc="1" locked="0" layoutInCell="0" allowOverlap="1" wp14:anchorId="44E3EA4E" wp14:editId="76A08E1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4CDCB41" id="Line 5" o:spid="_x0000_s1026" alt="&quot;&quot;" style="position:absolute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" o:allowincell="f" strokecolor="#428299" strokeweight=".5pt">
              <w10:wrap anchory="page"/>
            </v:line>
          </w:pict>
        </mc:Fallback>
      </mc:AlternateContent>
    </w:r>
    <w:r w:rsidRPr="008F3500">
      <w:rPr>
        <w:rFonts w:ascii="Republika" w:hAnsi="Republika"/>
      </w:rPr>
      <w:t>REPUBLIKA SLOVENIJA</w:t>
    </w:r>
  </w:p>
  <w:p w14:paraId="6A02F4F4" w14:textId="77777777" w:rsidR="0020765C" w:rsidRPr="008A4089" w:rsidRDefault="008A4089" w:rsidP="00924E3C">
    <w:pPr>
      <w:pStyle w:val="Header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b/>
        <w:caps/>
      </w:rPr>
    </w:pPr>
    <w:r w:rsidRPr="008A4089">
      <w:rPr>
        <w:rFonts w:ascii="Republika" w:hAnsi="Republika"/>
        <w:b/>
        <w:caps/>
      </w:rPr>
      <w:t xml:space="preserve">MinIstrstvo za </w:t>
    </w:r>
    <w:r w:rsidR="00D66869">
      <w:rPr>
        <w:rFonts w:ascii="Republika" w:hAnsi="Republika"/>
        <w:b/>
        <w:caps/>
      </w:rPr>
      <w:t>gospodarstvo, turizem in šport</w:t>
    </w:r>
  </w:p>
  <w:p w14:paraId="0E7C23C3" w14:textId="77777777" w:rsidR="00D66869" w:rsidRPr="008F3500" w:rsidRDefault="00D66869" w:rsidP="00AC1684">
    <w:pPr>
      <w:pStyle w:val="Header"/>
      <w:tabs>
        <w:tab w:val="clear" w:pos="4320"/>
        <w:tab w:val="clear" w:pos="8640"/>
        <w:tab w:val="left" w:pos="5112"/>
      </w:tabs>
      <w:spacing w:before="240" w:line="240" w:lineRule="exact"/>
      <w:rPr>
        <w:rFonts w:cs="Arial"/>
        <w:sz w:val="16"/>
      </w:rPr>
    </w:pPr>
    <w:r>
      <w:rPr>
        <w:rFonts w:cs="Arial"/>
        <w:sz w:val="16"/>
      </w:rPr>
      <w:t>Kotnikova ulica</w:t>
    </w:r>
    <w:r w:rsidR="003702FA">
      <w:rPr>
        <w:rFonts w:cs="Arial"/>
        <w:sz w:val="16"/>
      </w:rPr>
      <w:t xml:space="preserve"> </w:t>
    </w:r>
    <w:r>
      <w:rPr>
        <w:rFonts w:cs="Arial"/>
        <w:sz w:val="16"/>
      </w:rPr>
      <w:t>5</w:t>
    </w:r>
    <w:r w:rsidR="003702FA">
      <w:rPr>
        <w:rFonts w:cs="Arial"/>
        <w:sz w:val="16"/>
      </w:rPr>
      <w:t>, 1000 Ljubljana</w:t>
    </w:r>
    <w:r w:rsidR="003702FA" w:rsidRPr="008F3500">
      <w:rPr>
        <w:rFonts w:cs="Arial"/>
        <w:sz w:val="16"/>
      </w:rPr>
      <w:tab/>
      <w:t xml:space="preserve">T: </w:t>
    </w:r>
    <w:r w:rsidR="003702FA">
      <w:rPr>
        <w:rFonts w:cs="Arial"/>
        <w:sz w:val="16"/>
      </w:rPr>
      <w:t>01 4</w:t>
    </w:r>
    <w:r>
      <w:rPr>
        <w:rFonts w:cs="Arial"/>
        <w:sz w:val="16"/>
      </w:rPr>
      <w:t>00</w:t>
    </w:r>
    <w:r w:rsidR="003702FA">
      <w:rPr>
        <w:rFonts w:cs="Arial"/>
        <w:sz w:val="16"/>
      </w:rPr>
      <w:t xml:space="preserve"> </w:t>
    </w:r>
    <w:r w:rsidR="002041F5">
      <w:rPr>
        <w:rFonts w:cs="Arial"/>
        <w:sz w:val="16"/>
      </w:rPr>
      <w:t>3</w:t>
    </w:r>
    <w:r w:rsidR="00AC1684">
      <w:rPr>
        <w:rFonts w:cs="Arial"/>
        <w:sz w:val="16"/>
      </w:rPr>
      <w:t>3 1</w:t>
    </w:r>
    <w:r w:rsidR="003702FA">
      <w:rPr>
        <w:rFonts w:cs="Arial"/>
        <w:sz w:val="16"/>
      </w:rPr>
      <w:t>1</w:t>
    </w:r>
  </w:p>
  <w:p w14:paraId="4B74B1A0" w14:textId="77777777" w:rsidR="003702FA" w:rsidRPr="008F3500" w:rsidRDefault="003702FA" w:rsidP="003702FA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E: </w:t>
    </w:r>
    <w:r>
      <w:rPr>
        <w:rFonts w:cs="Arial"/>
        <w:sz w:val="16"/>
      </w:rPr>
      <w:t>gp.m</w:t>
    </w:r>
    <w:r w:rsidR="00D66869">
      <w:rPr>
        <w:rFonts w:cs="Arial"/>
        <w:sz w:val="16"/>
      </w:rPr>
      <w:t>gts</w:t>
    </w:r>
    <w:r>
      <w:rPr>
        <w:rFonts w:cs="Arial"/>
        <w:sz w:val="16"/>
      </w:rPr>
      <w:t>@gov.si</w:t>
    </w:r>
  </w:p>
  <w:p w14:paraId="56CF3365" w14:textId="77777777" w:rsidR="003702FA" w:rsidRPr="008F3500" w:rsidRDefault="003702FA" w:rsidP="003702FA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  <w:r>
      <w:rPr>
        <w:rFonts w:cs="Arial"/>
        <w:sz w:val="16"/>
      </w:rPr>
      <w:t>www.m</w:t>
    </w:r>
    <w:r w:rsidR="00D66869">
      <w:rPr>
        <w:rFonts w:cs="Arial"/>
        <w:sz w:val="16"/>
      </w:rPr>
      <w:t>gts</w:t>
    </w:r>
    <w:r>
      <w:rPr>
        <w:rFonts w:cs="Arial"/>
        <w:sz w:val="16"/>
      </w:rPr>
      <w:t>.gov.si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5CDE608" w14:textId="417A6BC1" w:rsidR="00A32F55" w:rsidRPr="00A32F55" w:rsidRDefault="00A32F55" w:rsidP="00A32F5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3C5682"/>
    <w:multiLevelType w:val="hybridMultilevel"/>
    <w:tmpl w:val="760C1568"/>
    <w:lvl w:ilvl="0" w:tplc="52DA0AB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C20D50"/>
    <w:multiLevelType w:val="hybridMultilevel"/>
    <w:tmpl w:val="DE10B902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10E1401"/>
    <w:multiLevelType w:val="hybridMultilevel"/>
    <w:tmpl w:val="3D14AEEA"/>
    <w:lvl w:ilvl="0" w:tplc="06C87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E5290F"/>
    <w:multiLevelType w:val="hybridMultilevel"/>
    <w:tmpl w:val="CD34D8AA"/>
    <w:lvl w:ilvl="0" w:tplc="06C87E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8635FD6"/>
    <w:multiLevelType w:val="hybridMultilevel"/>
    <w:tmpl w:val="7A4AF212"/>
    <w:lvl w:ilvl="0" w:tplc="5D04C1F6">
      <w:start w:val="1"/>
      <w:numFmt w:val="bullet"/>
      <w:pStyle w:val="Oddelek"/>
      <w:lvlText w:val="–"/>
      <w:lvlJc w:val="left"/>
      <w:pPr>
        <w:ind w:left="1428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5" w15:restartNumberingAfterBreak="0">
    <w:nsid w:val="422004EF"/>
    <w:multiLevelType w:val="hybridMultilevel"/>
    <w:tmpl w:val="02D4F1BE"/>
    <w:lvl w:ilvl="0" w:tplc="76AC1A70">
      <w:start w:val="49"/>
      <w:numFmt w:val="bullet"/>
      <w:lvlText w:val="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49B3DB9"/>
    <w:multiLevelType w:val="hybridMultilevel"/>
    <w:tmpl w:val="66AAEAF2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E128C3"/>
    <w:multiLevelType w:val="hybridMultilevel"/>
    <w:tmpl w:val="167CDBD4"/>
    <w:lvl w:ilvl="0" w:tplc="76AC1A70">
      <w:start w:val="49"/>
      <w:numFmt w:val="bullet"/>
      <w:lvlText w:val="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24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50B32612"/>
    <w:multiLevelType w:val="multilevel"/>
    <w:tmpl w:val="774622C6"/>
    <w:lvl w:ilvl="0">
      <w:start w:val="1"/>
      <w:numFmt w:val="decimal"/>
      <w:pStyle w:val="Alineazaodstavkom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9" w15:restartNumberingAfterBreak="0">
    <w:nsid w:val="5B050C0A"/>
    <w:multiLevelType w:val="hybridMultilevel"/>
    <w:tmpl w:val="26D072E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094904"/>
    <w:multiLevelType w:val="hybridMultilevel"/>
    <w:tmpl w:val="AE8EEABC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C300D9"/>
    <w:multiLevelType w:val="hybridMultilevel"/>
    <w:tmpl w:val="5308F050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D4265CC4">
      <w:start w:val="9"/>
      <w:numFmt w:val="bullet"/>
      <w:lvlText w:val="−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8F13C23"/>
    <w:multiLevelType w:val="hybridMultilevel"/>
    <w:tmpl w:val="AD704142"/>
    <w:lvl w:ilvl="0" w:tplc="6986B8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A187845"/>
    <w:multiLevelType w:val="multilevel"/>
    <w:tmpl w:val="8B584B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4" w15:restartNumberingAfterBreak="0">
    <w:nsid w:val="7F390DA8"/>
    <w:multiLevelType w:val="hybridMultilevel"/>
    <w:tmpl w:val="13A622EE"/>
    <w:lvl w:ilvl="0" w:tplc="76AC1A70">
      <w:start w:val="49"/>
      <w:numFmt w:val="bullet"/>
      <w:lvlText w:val="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25889906">
    <w:abstractNumId w:val="10"/>
  </w:num>
  <w:num w:numId="2" w16cid:durableId="72893742">
    <w:abstractNumId w:val="9"/>
  </w:num>
  <w:num w:numId="3" w16cid:durableId="1394430592">
    <w:abstractNumId w:val="0"/>
  </w:num>
  <w:num w:numId="4" w16cid:durableId="1000348181">
    <w:abstractNumId w:val="11"/>
  </w:num>
  <w:num w:numId="5" w16cid:durableId="674528367">
    <w:abstractNumId w:val="14"/>
  </w:num>
  <w:num w:numId="6" w16cid:durableId="2005472847">
    <w:abstractNumId w:val="5"/>
  </w:num>
  <w:num w:numId="7" w16cid:durableId="1059281558">
    <w:abstractNumId w:val="1"/>
  </w:num>
  <w:num w:numId="8" w16cid:durableId="1310093222">
    <w:abstractNumId w:val="6"/>
  </w:num>
  <w:num w:numId="9" w16cid:durableId="701785141">
    <w:abstractNumId w:val="4"/>
  </w:num>
  <w:num w:numId="10" w16cid:durableId="601648635">
    <w:abstractNumId w:val="7"/>
  </w:num>
  <w:num w:numId="11" w16cid:durableId="22875429">
    <w:abstractNumId w:val="12"/>
  </w:num>
  <w:num w:numId="12" w16cid:durableId="551505408">
    <w:abstractNumId w:val="13"/>
  </w:num>
  <w:num w:numId="13" w16cid:durableId="2109539609">
    <w:abstractNumId w:val="2"/>
  </w:num>
  <w:num w:numId="14" w16cid:durableId="1601141001">
    <w:abstractNumId w:val="3"/>
  </w:num>
  <w:num w:numId="15" w16cid:durableId="6625836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112"/>
    <w:rsid w:val="00012419"/>
    <w:rsid w:val="000150D5"/>
    <w:rsid w:val="0012317D"/>
    <w:rsid w:val="00140D2D"/>
    <w:rsid w:val="001C2F23"/>
    <w:rsid w:val="002041F5"/>
    <w:rsid w:val="0020765C"/>
    <w:rsid w:val="00231B88"/>
    <w:rsid w:val="00291EE2"/>
    <w:rsid w:val="00303795"/>
    <w:rsid w:val="003662A1"/>
    <w:rsid w:val="003702FA"/>
    <w:rsid w:val="00374230"/>
    <w:rsid w:val="004941CD"/>
    <w:rsid w:val="005141A8"/>
    <w:rsid w:val="005435C5"/>
    <w:rsid w:val="00567835"/>
    <w:rsid w:val="00631DA0"/>
    <w:rsid w:val="007062EA"/>
    <w:rsid w:val="00722E8D"/>
    <w:rsid w:val="0079510C"/>
    <w:rsid w:val="007A64F5"/>
    <w:rsid w:val="0082560F"/>
    <w:rsid w:val="00840839"/>
    <w:rsid w:val="00854D05"/>
    <w:rsid w:val="00863AA6"/>
    <w:rsid w:val="008A4089"/>
    <w:rsid w:val="00904C11"/>
    <w:rsid w:val="009D2F45"/>
    <w:rsid w:val="00A32F55"/>
    <w:rsid w:val="00AB660A"/>
    <w:rsid w:val="00AC1684"/>
    <w:rsid w:val="00AC19B6"/>
    <w:rsid w:val="00AD2D27"/>
    <w:rsid w:val="00B12F1A"/>
    <w:rsid w:val="00B63BB3"/>
    <w:rsid w:val="00BA0488"/>
    <w:rsid w:val="00C003EC"/>
    <w:rsid w:val="00C15D4C"/>
    <w:rsid w:val="00C22F81"/>
    <w:rsid w:val="00C3025A"/>
    <w:rsid w:val="00C75112"/>
    <w:rsid w:val="00C77296"/>
    <w:rsid w:val="00D66869"/>
    <w:rsid w:val="00DC1460"/>
    <w:rsid w:val="00F134CF"/>
    <w:rsid w:val="00F13FDD"/>
    <w:rsid w:val="00F17F85"/>
    <w:rsid w:val="00F34488"/>
    <w:rsid w:val="00FA7FF9"/>
    <w:rsid w:val="00FC1FB1"/>
    <w:rsid w:val="00FC6A27"/>
    <w:rsid w:val="00FD2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9965D"/>
  <w15:chartTrackingRefBased/>
  <w15:docId w15:val="{D810029E-62A8-46D7-B359-43AA27C5D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4089"/>
    <w:pPr>
      <w:spacing w:after="0" w:line="260" w:lineRule="exact"/>
    </w:pPr>
    <w:rPr>
      <w:rFonts w:ascii="Arial" w:eastAsia="Times New Roman" w:hAnsi="Arial" w:cs="Times New Roman"/>
      <w:sz w:val="2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8A408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8A4089"/>
    <w:rPr>
      <w:rFonts w:ascii="Arial" w:eastAsia="Times New Roman" w:hAnsi="Arial" w:cs="Times New Roman"/>
      <w:sz w:val="20"/>
      <w:szCs w:val="24"/>
    </w:rPr>
  </w:style>
  <w:style w:type="paragraph" w:styleId="Footer">
    <w:name w:val="footer"/>
    <w:basedOn w:val="Normal"/>
    <w:link w:val="FooterChar"/>
    <w:uiPriority w:val="99"/>
    <w:rsid w:val="008A4089"/>
    <w:pPr>
      <w:tabs>
        <w:tab w:val="center" w:pos="4320"/>
        <w:tab w:val="right" w:pos="8640"/>
      </w:tabs>
    </w:pPr>
    <w:rPr>
      <w:lang w:val="x-none"/>
    </w:rPr>
  </w:style>
  <w:style w:type="character" w:customStyle="1" w:styleId="FooterChar">
    <w:name w:val="Footer Char"/>
    <w:basedOn w:val="DefaultParagraphFont"/>
    <w:link w:val="Footer"/>
    <w:uiPriority w:val="99"/>
    <w:rsid w:val="008A4089"/>
    <w:rPr>
      <w:rFonts w:ascii="Arial" w:eastAsia="Times New Roman" w:hAnsi="Arial" w:cs="Times New Roman"/>
      <w:sz w:val="20"/>
      <w:szCs w:val="24"/>
      <w:lang w:val="x-none"/>
    </w:rPr>
  </w:style>
  <w:style w:type="character" w:styleId="PageNumber">
    <w:name w:val="page number"/>
    <w:basedOn w:val="DefaultParagraphFont"/>
    <w:rsid w:val="008A4089"/>
  </w:style>
  <w:style w:type="table" w:styleId="PlainTable4">
    <w:name w:val="Plain Table 4"/>
    <w:basedOn w:val="TableNormal"/>
    <w:uiPriority w:val="44"/>
    <w:rsid w:val="008A4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8A408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datumtevilka">
    <w:name w:val="datum številka"/>
    <w:basedOn w:val="Normal"/>
    <w:qFormat/>
    <w:rsid w:val="003702FA"/>
    <w:pPr>
      <w:tabs>
        <w:tab w:val="left" w:pos="1701"/>
      </w:tabs>
      <w:suppressAutoHyphens/>
      <w:autoSpaceDN w:val="0"/>
      <w:textAlignment w:val="baseline"/>
    </w:pPr>
    <w:rPr>
      <w:szCs w:val="20"/>
      <w:lang w:eastAsia="sl-SI"/>
    </w:rPr>
  </w:style>
  <w:style w:type="paragraph" w:customStyle="1" w:styleId="ZADEVA">
    <w:name w:val="ZADEVA"/>
    <w:basedOn w:val="Normal"/>
    <w:qFormat/>
    <w:rsid w:val="003702FA"/>
    <w:pPr>
      <w:tabs>
        <w:tab w:val="left" w:pos="1701"/>
      </w:tabs>
      <w:suppressAutoHyphens/>
      <w:autoSpaceDN w:val="0"/>
      <w:ind w:left="1701" w:hanging="1701"/>
      <w:textAlignment w:val="baseline"/>
    </w:pPr>
    <w:rPr>
      <w:b/>
      <w:lang w:val="it-IT"/>
    </w:rPr>
  </w:style>
  <w:style w:type="paragraph" w:customStyle="1" w:styleId="podpisi">
    <w:name w:val="podpisi"/>
    <w:basedOn w:val="Normal"/>
    <w:qFormat/>
    <w:rsid w:val="003702FA"/>
    <w:pPr>
      <w:tabs>
        <w:tab w:val="left" w:pos="3402"/>
      </w:tabs>
      <w:suppressAutoHyphens/>
      <w:autoSpaceDN w:val="0"/>
      <w:textAlignment w:val="baseline"/>
    </w:pPr>
    <w:rPr>
      <w:lang w:val="it-IT"/>
    </w:rPr>
  </w:style>
  <w:style w:type="paragraph" w:customStyle="1" w:styleId="Vrstapredpisa">
    <w:name w:val="Vrsta predpisa"/>
    <w:basedOn w:val="Normal"/>
    <w:link w:val="VrstapredpisaZnak"/>
    <w:qFormat/>
    <w:rsid w:val="00C75112"/>
    <w:pPr>
      <w:suppressAutoHyphens/>
      <w:overflowPunct w:val="0"/>
      <w:autoSpaceDE w:val="0"/>
      <w:autoSpaceDN w:val="0"/>
      <w:adjustRightInd w:val="0"/>
      <w:spacing w:before="360" w:line="220" w:lineRule="exact"/>
      <w:jc w:val="center"/>
      <w:textAlignment w:val="baseline"/>
    </w:pPr>
    <w:rPr>
      <w:rFonts w:cs="Arial"/>
      <w:b/>
      <w:bCs/>
      <w:color w:val="000000"/>
      <w:spacing w:val="40"/>
      <w:sz w:val="22"/>
      <w:szCs w:val="22"/>
      <w:lang w:eastAsia="sl-SI"/>
    </w:rPr>
  </w:style>
  <w:style w:type="character" w:customStyle="1" w:styleId="VrstapredpisaZnak">
    <w:name w:val="Vrsta predpisa Znak"/>
    <w:link w:val="Vrstapredpisa"/>
    <w:rsid w:val="00C75112"/>
    <w:rPr>
      <w:rFonts w:ascii="Arial" w:eastAsia="Times New Roman" w:hAnsi="Arial" w:cs="Arial"/>
      <w:b/>
      <w:bCs/>
      <w:color w:val="000000"/>
      <w:spacing w:val="40"/>
      <w:lang w:eastAsia="sl-SI"/>
    </w:rPr>
  </w:style>
  <w:style w:type="paragraph" w:customStyle="1" w:styleId="Neotevilenodstavek">
    <w:name w:val="Neoštevilčen odstavek"/>
    <w:basedOn w:val="Normal"/>
    <w:link w:val="NeotevilenodstavekZnak"/>
    <w:qFormat/>
    <w:rsid w:val="00C75112"/>
    <w:pPr>
      <w:overflowPunct w:val="0"/>
      <w:autoSpaceDE w:val="0"/>
      <w:autoSpaceDN w:val="0"/>
      <w:adjustRightInd w:val="0"/>
      <w:spacing w:before="60" w:after="60" w:line="200" w:lineRule="exact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NeotevilenodstavekZnak">
    <w:name w:val="Neoštevilčen odstavek Znak"/>
    <w:link w:val="Neotevilenodstavek"/>
    <w:rsid w:val="00C75112"/>
    <w:rPr>
      <w:rFonts w:ascii="Arial" w:eastAsia="Times New Roman" w:hAnsi="Arial" w:cs="Arial"/>
      <w:lang w:eastAsia="sl-SI"/>
    </w:rPr>
  </w:style>
  <w:style w:type="paragraph" w:customStyle="1" w:styleId="Oddelek">
    <w:name w:val="Oddelek"/>
    <w:basedOn w:val="Normal"/>
    <w:link w:val="OddelekZnak1"/>
    <w:qFormat/>
    <w:rsid w:val="00C75112"/>
    <w:pPr>
      <w:numPr>
        <w:numId w:val="9"/>
      </w:numPr>
      <w:suppressAutoHyphens/>
      <w:overflowPunct w:val="0"/>
      <w:autoSpaceDE w:val="0"/>
      <w:autoSpaceDN w:val="0"/>
      <w:adjustRightInd w:val="0"/>
      <w:spacing w:before="280" w:after="60" w:line="200" w:lineRule="exact"/>
      <w:ind w:left="0" w:firstLine="0"/>
      <w:jc w:val="center"/>
      <w:textAlignment w:val="baseline"/>
      <w:outlineLvl w:val="3"/>
    </w:pPr>
    <w:rPr>
      <w:rFonts w:cs="Arial"/>
      <w:b/>
      <w:sz w:val="22"/>
      <w:szCs w:val="22"/>
      <w:lang w:eastAsia="sl-SI"/>
    </w:rPr>
  </w:style>
  <w:style w:type="character" w:customStyle="1" w:styleId="OddelekZnak1">
    <w:name w:val="Oddelek Znak1"/>
    <w:link w:val="Oddelek"/>
    <w:rsid w:val="00C75112"/>
    <w:rPr>
      <w:rFonts w:ascii="Arial" w:eastAsia="Times New Roman" w:hAnsi="Arial" w:cs="Arial"/>
      <w:b/>
      <w:lang w:eastAsia="sl-SI"/>
    </w:rPr>
  </w:style>
  <w:style w:type="paragraph" w:customStyle="1" w:styleId="Alineazaodstavkom">
    <w:name w:val="Alinea za odstavkom"/>
    <w:basedOn w:val="Normal"/>
    <w:link w:val="AlineazaodstavkomZnak"/>
    <w:qFormat/>
    <w:rsid w:val="00C75112"/>
    <w:pPr>
      <w:numPr>
        <w:numId w:val="15"/>
      </w:numPr>
      <w:overflowPunct w:val="0"/>
      <w:autoSpaceDE w:val="0"/>
      <w:autoSpaceDN w:val="0"/>
      <w:adjustRightInd w:val="0"/>
      <w:spacing w:line="200" w:lineRule="exact"/>
      <w:ind w:left="709" w:hanging="284"/>
      <w:jc w:val="both"/>
      <w:textAlignment w:val="baseline"/>
    </w:pPr>
    <w:rPr>
      <w:rFonts w:cs="Arial"/>
      <w:sz w:val="22"/>
      <w:szCs w:val="22"/>
      <w:lang w:eastAsia="sl-SI"/>
    </w:rPr>
  </w:style>
  <w:style w:type="character" w:customStyle="1" w:styleId="AlineazaodstavkomZnak">
    <w:name w:val="Alinea za odstavkom Znak"/>
    <w:link w:val="Alineazaodstavkom"/>
    <w:rsid w:val="00C75112"/>
    <w:rPr>
      <w:rFonts w:ascii="Arial" w:eastAsia="Times New Roman" w:hAnsi="Arial" w:cs="Arial"/>
      <w:lang w:eastAsia="sl-SI"/>
    </w:rPr>
  </w:style>
  <w:style w:type="paragraph" w:customStyle="1" w:styleId="Naslovpredpisa">
    <w:name w:val="Naslov_predpisa"/>
    <w:basedOn w:val="Normal"/>
    <w:link w:val="NaslovpredpisaZnak"/>
    <w:qFormat/>
    <w:rsid w:val="005435C5"/>
    <w:pPr>
      <w:suppressAutoHyphens/>
      <w:overflowPunct w:val="0"/>
      <w:autoSpaceDE w:val="0"/>
      <w:autoSpaceDN w:val="0"/>
      <w:adjustRightInd w:val="0"/>
      <w:spacing w:before="120" w:after="160" w:line="200" w:lineRule="exact"/>
      <w:jc w:val="center"/>
      <w:textAlignment w:val="baseline"/>
    </w:pPr>
    <w:rPr>
      <w:rFonts w:cs="Arial"/>
      <w:b/>
      <w:sz w:val="22"/>
      <w:szCs w:val="22"/>
      <w:lang w:eastAsia="sl-SI"/>
    </w:rPr>
  </w:style>
  <w:style w:type="character" w:customStyle="1" w:styleId="NaslovpredpisaZnak">
    <w:name w:val="Naslov_predpisa Znak"/>
    <w:link w:val="Naslovpredpisa"/>
    <w:rsid w:val="005435C5"/>
    <w:rPr>
      <w:rFonts w:ascii="Arial" w:eastAsia="Times New Roman" w:hAnsi="Arial" w:cs="Arial"/>
      <w:b/>
      <w:lang w:eastAsia="sl-SI"/>
    </w:rPr>
  </w:style>
  <w:style w:type="paragraph" w:styleId="ListParagraph">
    <w:name w:val="List Paragraph"/>
    <w:basedOn w:val="Normal"/>
    <w:uiPriority w:val="34"/>
    <w:qFormat/>
    <w:rsid w:val="0056783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6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1.png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24" Type="http://schemas.openxmlformats.org/officeDocument/2006/relationships/image" Target="media/image11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10" Type="http://schemas.openxmlformats.org/officeDocument/2006/relationships/footer" Target="footer2.xml"/><Relationship Id="rId19" Type="http://schemas.openxmlformats.org/officeDocument/2006/relationships/image" Target="media/image6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DOKUMENTI%20MGT&#352;\1%20GRADIVA%20za%20KM\VG_Priloga1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B0813BD-2227-4906-B5F2-834626A476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VG_Priloga1</Template>
  <TotalTime>1</TotalTime>
  <Pages>18</Pages>
  <Words>454</Words>
  <Characters>2592</Characters>
  <Application>Microsoft Office Word</Application>
  <DocSecurity>4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Aleš Gorišek</dc:creator>
  <cp:keywords/>
  <dc:description/>
  <cp:lastModifiedBy>Sabina Trokić</cp:lastModifiedBy>
  <cp:revision>2</cp:revision>
  <cp:lastPrinted>2022-04-20T12:17:00Z</cp:lastPrinted>
  <dcterms:created xsi:type="dcterms:W3CDTF">2024-06-14T07:55:00Z</dcterms:created>
  <dcterms:modified xsi:type="dcterms:W3CDTF">2024-06-14T07:55:00Z</dcterms:modified>
</cp:coreProperties>
</file>